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902631487"/>
        <w:docPartObj>
          <w:docPartGallery w:val="Cover Pages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p w14:paraId="28597C7F" w14:textId="77777777" w:rsidR="00682E7D" w:rsidRDefault="00682E7D" w:rsidP="00682E7D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D222F66" wp14:editId="14382DF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79205" cy="10720552"/>
                <wp:effectExtent l="0" t="0" r="3175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licy_Front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205" cy="1072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C09CF55" w14:textId="77777777" w:rsidR="00682E7D" w:rsidRDefault="00AD6907">
          <w:pPr>
            <w:spacing w:after="200" w:line="276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7D53F700" wp14:editId="0935882D">
                    <wp:simplePos x="0" y="0"/>
                    <wp:positionH relativeFrom="column">
                      <wp:posOffset>-570230</wp:posOffset>
                    </wp:positionH>
                    <wp:positionV relativeFrom="paragraph">
                      <wp:posOffset>6661785</wp:posOffset>
                    </wp:positionV>
                    <wp:extent cx="4095115" cy="2108200"/>
                    <wp:effectExtent l="0" t="0" r="0" b="635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95115" cy="2108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452122" w14:textId="2829E138" w:rsidR="00AD6907" w:rsidRPr="006209CD" w:rsidRDefault="00751CDB" w:rsidP="00751CDB">
                                <w:pPr>
                                  <w:rPr>
                                    <w:rFonts w:ascii="Myriad Pro" w:hAnsi="Myriad Pro"/>
                                    <w:color w:val="FFFFFF"/>
                                    <w:sz w:val="72"/>
                                    <w:szCs w:val="72"/>
                                  </w:rPr>
                                </w:pPr>
                                <w:r w:rsidRPr="00751CDB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  <w:t>Cynllun Rheoli Dŵr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53F7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44.9pt;margin-top:524.55pt;width:322.45pt;height:16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" filled="f" stroked="f">
                    <v:textbox>
                      <w:txbxContent>
                        <w:p w14:paraId="28452122" w14:textId="2829E138" w:rsidR="00AD6907" w:rsidRPr="006209CD" w:rsidRDefault="00751CDB" w:rsidP="00751CDB">
                          <w:pPr>
                            <w:rPr>
                              <w:rFonts w:ascii="Myriad Pro" w:hAnsi="Myriad Pro"/>
                              <w:color w:val="FFFFFF"/>
                              <w:sz w:val="72"/>
                              <w:szCs w:val="72"/>
                            </w:rPr>
                          </w:pPr>
                          <w:r w:rsidRPr="00751CDB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  <w:t>Cynllun Rheoli Dŵr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6F63B662" w14:textId="77777777" w:rsidR="008C1F2B" w:rsidRDefault="008C1F2B">
          <w:pPr>
            <w:spacing w:after="200" w:line="276" w:lineRule="auto"/>
            <w:sectPr w:rsidR="008C1F2B" w:rsidSect="001F66D2">
              <w:headerReference w:type="default" r:id="rId12"/>
              <w:footerReference w:type="default" r:id="rId13"/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6C6C0E8D" w14:textId="77777777" w:rsidR="008C1F2B" w:rsidRDefault="008C1F2B">
          <w:pPr>
            <w:spacing w:after="200" w:line="276" w:lineRule="auto"/>
          </w:pPr>
          <w:r>
            <w:lastRenderedPageBreak/>
            <w:br w:type="page"/>
          </w:r>
        </w:p>
        <w:p w14:paraId="087717E2" w14:textId="77777777" w:rsidR="008C1F2B" w:rsidRDefault="008C1F2B">
          <w:pPr>
            <w:spacing w:after="200" w:line="276" w:lineRule="auto"/>
          </w:pPr>
        </w:p>
        <w:p w14:paraId="5BDBF8DD" w14:textId="77777777" w:rsidR="00682E7D" w:rsidRDefault="00682E7D" w:rsidP="00682E7D"/>
        <w:p w14:paraId="20E7263B" w14:textId="77777777" w:rsidR="00682E7D" w:rsidRDefault="00000000">
          <w:pPr>
            <w:spacing w:after="200" w:line="276" w:lineRule="auto"/>
            <w:rPr>
              <w:rFonts w:ascii="Arial" w:hAnsi="Arial" w:cs="Arial"/>
              <w:sz w:val="22"/>
              <w:szCs w:val="22"/>
            </w:rPr>
          </w:pPr>
        </w:p>
      </w:sdtContent>
    </w:sdt>
    <w:p w14:paraId="5EB26725" w14:textId="77777777" w:rsidR="00290BD5" w:rsidRDefault="00290BD5" w:rsidP="00B52A01">
      <w:pPr>
        <w:jc w:val="center"/>
        <w:rPr>
          <w:rFonts w:ascii="Arial" w:hAnsi="Arial" w:cs="Arial"/>
          <w:sz w:val="22"/>
          <w:szCs w:val="22"/>
        </w:rPr>
      </w:pPr>
    </w:p>
    <w:p w14:paraId="7D2BDBBE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1699F80B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2BCD86C1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06B75BE7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434D72D4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0D3AF48D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29C48E48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74931773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49F798ED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3AB2A992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732007F9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2EDED5AB" w14:textId="77777777" w:rsid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35B7BE7D" w14:textId="0B1412B7" w:rsidR="00290BD5" w:rsidRPr="006209CD" w:rsidRDefault="0071797C" w:rsidP="0071797C">
      <w:pPr>
        <w:jc w:val="both"/>
        <w:rPr>
          <w:rFonts w:ascii="Arial" w:hAnsi="Arial" w:cs="Arial"/>
          <w:color w:val="FFFFFF"/>
          <w:sz w:val="40"/>
          <w:szCs w:val="40"/>
        </w:rPr>
      </w:pPr>
      <w:r w:rsidRPr="0071797C">
        <w:rPr>
          <w:rFonts w:ascii="Arial" w:hAnsi="Arial" w:cs="Arial"/>
          <w:sz w:val="40"/>
          <w:szCs w:val="40"/>
          <w:lang w:val="cy-GB"/>
        </w:rPr>
        <w:t>Prifysgol Cymru Y Drindod Dewi Sant</w:t>
      </w:r>
    </w:p>
    <w:p w14:paraId="6513922E" w14:textId="77777777" w:rsidR="00290BD5" w:rsidRPr="00290BD5" w:rsidRDefault="00290BD5" w:rsidP="00290BD5">
      <w:pPr>
        <w:jc w:val="both"/>
        <w:rPr>
          <w:rFonts w:ascii="Arial" w:hAnsi="Arial" w:cs="Arial"/>
          <w:sz w:val="40"/>
          <w:szCs w:val="40"/>
        </w:rPr>
      </w:pPr>
    </w:p>
    <w:p w14:paraId="3ADBE792" w14:textId="6067E24B" w:rsidR="00B54EF1" w:rsidRPr="006209CD" w:rsidRDefault="0071797C" w:rsidP="0071797C">
      <w:pPr>
        <w:jc w:val="both"/>
        <w:rPr>
          <w:rFonts w:ascii="Arial" w:hAnsi="Arial" w:cs="Arial"/>
          <w:color w:val="FFFFFF"/>
          <w:sz w:val="40"/>
          <w:szCs w:val="40"/>
        </w:rPr>
      </w:pPr>
      <w:r w:rsidRPr="0071797C">
        <w:rPr>
          <w:rFonts w:ascii="Arial" w:hAnsi="Arial" w:cs="Arial"/>
          <w:sz w:val="40"/>
          <w:szCs w:val="40"/>
          <w:lang w:val="cy-GB"/>
        </w:rPr>
        <w:t>Cynllun Rheoli Dŵr</w:t>
      </w:r>
    </w:p>
    <w:p w14:paraId="214FA55B" w14:textId="77777777" w:rsidR="00B54EF1" w:rsidRDefault="00B54EF1" w:rsidP="00290BD5">
      <w:pPr>
        <w:jc w:val="both"/>
        <w:rPr>
          <w:rFonts w:ascii="Arial" w:hAnsi="Arial" w:cs="Arial"/>
          <w:sz w:val="22"/>
          <w:szCs w:val="22"/>
        </w:rPr>
      </w:pPr>
    </w:p>
    <w:p w14:paraId="07875B52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6EC7024C" w14:textId="77777777" w:rsidR="00290BD5" w:rsidRDefault="00290BD5" w:rsidP="00B52A01">
      <w:pPr>
        <w:jc w:val="center"/>
        <w:rPr>
          <w:rFonts w:ascii="Arial" w:hAnsi="Arial" w:cs="Arial"/>
          <w:sz w:val="22"/>
          <w:szCs w:val="22"/>
        </w:rPr>
      </w:pPr>
    </w:p>
    <w:p w14:paraId="63B00F93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74525EE1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170ECDD5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2DFB3407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1907CD9B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B677DB6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2C4E971F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E08383B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7C622392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BFB86B5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B6BB288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4DACF102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7EA6BF40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E03FF2C" w14:textId="77777777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A611DD0" w14:textId="77777777" w:rsidR="00290BD5" w:rsidRP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5AC1A4CE" w14:textId="77777777" w:rsidR="00290BD5" w:rsidRDefault="00290BD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1DC506C" w14:textId="77777777" w:rsidR="00290BD5" w:rsidRDefault="00290BD5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0C06140F" w14:textId="77777777" w:rsidR="00290BD5" w:rsidRDefault="00290BD5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603C283D" w14:textId="77777777" w:rsidR="00290BD5" w:rsidRDefault="00290BD5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7EE08D1D" w14:textId="77777777" w:rsidR="00290BD5" w:rsidRDefault="00290BD5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07929364" w14:textId="77777777" w:rsidR="00290BD5" w:rsidRDefault="00290BD5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1D2D0E90" w14:textId="0AB8873B" w:rsidR="00B54EF1" w:rsidRPr="006209CD" w:rsidRDefault="00B54EF1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290BD5">
        <w:rPr>
          <w:rFonts w:ascii="Arial" w:hAnsi="Arial" w:cs="Arial"/>
          <w:b/>
          <w:sz w:val="22"/>
          <w:szCs w:val="22"/>
        </w:rPr>
        <w:t xml:space="preserve">1. </w:t>
      </w:r>
      <w:r w:rsidR="0071797C" w:rsidRPr="00A856F5">
        <w:rPr>
          <w:rFonts w:ascii="Arial" w:hAnsi="Arial" w:cs="Arial"/>
          <w:b/>
          <w:sz w:val="22"/>
          <w:szCs w:val="22"/>
          <w:lang w:val="cy-GB"/>
        </w:rPr>
        <w:t>Cyflwyniad</w:t>
      </w:r>
    </w:p>
    <w:p w14:paraId="64947CBB" w14:textId="0AE96F22" w:rsidR="00B54EF1" w:rsidRPr="006209CD" w:rsidRDefault="0071797C" w:rsidP="00A856F5">
      <w:pPr>
        <w:jc w:val="both"/>
        <w:rPr>
          <w:rFonts w:ascii="Arial" w:hAnsi="Arial" w:cs="Arial"/>
          <w:color w:val="FFFFFF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 xml:space="preserve">Mae’r Brifysgol yn dynodi dŵr yn flaenoriaeth allweddol o fewn ei Chynllun Cynaliadwyedd, yn unol â Nodau Datblygu Cynaliadwy’r CU.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>Mae dyletswydd gan y Brifysgol i sicrhau nad yw’r modd mae’n defnyddio ac yn gollwng adnoddau dŵr yn effeithio’n negyddol ar yr amgylchedd, y gymuned na chenedlaethau’r dyfodol.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 xml:space="preserve">Gall prinder dŵr fod yn ffactor mawr a fydd yn effeithio ar gymdeithas yn y dyfodol, felly fel corff mawr, mae angen i ni sicrhau ein bod yn gweithredu i liniaru ein heffaith bosibl. </w:t>
      </w:r>
    </w:p>
    <w:p w14:paraId="2F820AA5" w14:textId="77777777" w:rsidR="00B54EF1" w:rsidRPr="00290BD5" w:rsidRDefault="00B54EF1" w:rsidP="00290BD5">
      <w:pPr>
        <w:jc w:val="both"/>
        <w:rPr>
          <w:rFonts w:ascii="Arial" w:hAnsi="Arial" w:cs="Arial"/>
          <w:sz w:val="22"/>
          <w:szCs w:val="22"/>
        </w:rPr>
      </w:pPr>
    </w:p>
    <w:p w14:paraId="2ADF2752" w14:textId="509B5EAF" w:rsidR="00B54EF1" w:rsidRPr="006209CD" w:rsidRDefault="00B54EF1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290BD5">
        <w:rPr>
          <w:rFonts w:ascii="Arial" w:hAnsi="Arial" w:cs="Arial"/>
          <w:b/>
          <w:sz w:val="22"/>
          <w:szCs w:val="22"/>
        </w:rPr>
        <w:t xml:space="preserve">2. </w:t>
      </w:r>
      <w:r w:rsidR="0071797C" w:rsidRPr="00A856F5">
        <w:rPr>
          <w:rFonts w:ascii="Arial" w:hAnsi="Arial" w:cs="Arial"/>
          <w:b/>
          <w:sz w:val="22"/>
          <w:szCs w:val="22"/>
          <w:lang w:val="cy-GB"/>
        </w:rPr>
        <w:t>Diben</w:t>
      </w:r>
    </w:p>
    <w:p w14:paraId="2EEC9A02" w14:textId="548CAA75" w:rsidR="00B54EF1" w:rsidRPr="006209CD" w:rsidRDefault="0071797C" w:rsidP="00A856F5">
      <w:pPr>
        <w:jc w:val="both"/>
        <w:rPr>
          <w:rFonts w:ascii="Arial" w:hAnsi="Arial" w:cs="Arial"/>
          <w:color w:val="FFFFFF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>Sicrhau bod y Brifysgol yn cydymffurfio’n statudol â’r holl ofynion deddfwriaethol o ran dŵr.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>Mae dyletswydd statudol gennym i sicrhau nad yw ein defnydd o adnoddau dŵr yn effeithio’n negyddol ar yr amgylchedd nac ar genedlaethau’r dyfodol yn unol â Deddf yr Amgylchedd (Cymru) 2016.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 xml:space="preserve">Mae angen i ni sicrhau ein bod yn ceisio gwella ein dulliau o liniaru llifogydd a chasglu dŵr glaw er mwyn gwella ail-lenwi dŵr daear a gwella cyfyngau llif trostir brig er mwyn lleihau </w:t>
      </w:r>
      <w:r w:rsidR="0000211F" w:rsidRPr="00A856F5">
        <w:rPr>
          <w:rFonts w:ascii="Arial" w:hAnsi="Arial" w:cs="Arial"/>
          <w:sz w:val="22"/>
          <w:szCs w:val="22"/>
          <w:lang w:val="cy-GB"/>
        </w:rPr>
        <w:t>gor</w:t>
      </w:r>
      <w:r w:rsidRPr="00A856F5">
        <w:rPr>
          <w:rFonts w:ascii="Arial" w:hAnsi="Arial" w:cs="Arial"/>
          <w:sz w:val="22"/>
          <w:szCs w:val="22"/>
          <w:lang w:val="cy-GB"/>
        </w:rPr>
        <w:t>lwytho cynhwysedd isadeiledd yr awdurdod lleol.</w:t>
      </w:r>
    </w:p>
    <w:p w14:paraId="380B2976" w14:textId="77777777" w:rsidR="005F3098" w:rsidRPr="00290BD5" w:rsidRDefault="005F3098" w:rsidP="00290BD5">
      <w:pPr>
        <w:jc w:val="both"/>
        <w:rPr>
          <w:rFonts w:ascii="Arial" w:hAnsi="Arial" w:cs="Arial"/>
          <w:sz w:val="22"/>
          <w:szCs w:val="22"/>
        </w:rPr>
      </w:pPr>
    </w:p>
    <w:p w14:paraId="3D94EAF8" w14:textId="0B410305" w:rsidR="00B54EF1" w:rsidRPr="006209CD" w:rsidRDefault="005F3098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B54EF1" w:rsidRPr="00290BD5">
        <w:rPr>
          <w:rFonts w:ascii="Arial" w:hAnsi="Arial" w:cs="Arial"/>
          <w:b/>
          <w:sz w:val="22"/>
          <w:szCs w:val="22"/>
        </w:rPr>
        <w:t xml:space="preserve">. </w:t>
      </w:r>
      <w:r w:rsidR="0000211F" w:rsidRPr="00A856F5">
        <w:rPr>
          <w:rFonts w:ascii="Arial" w:hAnsi="Arial" w:cs="Arial"/>
          <w:b/>
          <w:sz w:val="22"/>
          <w:szCs w:val="22"/>
          <w:lang w:val="cy-GB"/>
        </w:rPr>
        <w:t>Amcanion</w:t>
      </w:r>
    </w:p>
    <w:p w14:paraId="2547408F" w14:textId="034BCE85" w:rsidR="005F3098" w:rsidRPr="006209CD" w:rsidRDefault="0000211F" w:rsidP="00A856F5">
      <w:pPr>
        <w:rPr>
          <w:rFonts w:ascii="Arial" w:hAnsi="Arial" w:cs="Arial"/>
          <w:color w:val="FFFFFF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 xml:space="preserve">Mae amcanion cyffredinol y cynllun rheoli dŵr fel a ganlyn: </w:t>
      </w:r>
    </w:p>
    <w:p w14:paraId="398480F8" w14:textId="734BA52E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>Lleihau defnydd dŵr cyffredinol i is</w:t>
      </w:r>
      <w:r w:rsidR="00A856F5" w:rsidRPr="00DB43E4">
        <w:rPr>
          <w:rFonts w:ascii="Arial" w:hAnsi="Arial" w:cs="Arial"/>
          <w:lang w:val="cy-GB"/>
        </w:rPr>
        <w:t>law</w:t>
      </w:r>
      <w:r w:rsidRPr="00DB43E4">
        <w:rPr>
          <w:rFonts w:ascii="Arial" w:hAnsi="Arial" w:cs="Arial"/>
          <w:lang w:val="cy-GB"/>
        </w:rPr>
        <w:t xml:space="preserve"> </w:t>
      </w:r>
      <w:r w:rsidR="00066247">
        <w:rPr>
          <w:rFonts w:ascii="Arial" w:hAnsi="Arial" w:cs="Arial"/>
        </w:rPr>
        <w:t>4.5m</w:t>
      </w:r>
      <w:r w:rsidR="00066247" w:rsidRPr="00721A3C">
        <w:rPr>
          <w:rFonts w:ascii="Arial" w:hAnsi="Arial" w:cs="Arial"/>
          <w:vertAlign w:val="superscript"/>
        </w:rPr>
        <w:t>2</w:t>
      </w:r>
      <w:r w:rsidR="00066247">
        <w:rPr>
          <w:rFonts w:ascii="Arial" w:hAnsi="Arial" w:cs="Arial"/>
        </w:rPr>
        <w:t xml:space="preserve"> </w:t>
      </w:r>
      <w:r w:rsidR="00066247" w:rsidRPr="00933B5B">
        <w:rPr>
          <w:rFonts w:ascii="Arial" w:hAnsi="Arial" w:cs="Arial"/>
          <w:lang w:val="cy-GB"/>
        </w:rPr>
        <w:t xml:space="preserve">erbyn </w:t>
      </w:r>
      <w:r w:rsidR="00066247">
        <w:rPr>
          <w:rFonts w:ascii="Arial" w:hAnsi="Arial" w:cs="Arial"/>
        </w:rPr>
        <w:t xml:space="preserve">2026 a </w:t>
      </w:r>
      <w:r w:rsidRPr="00DB43E4">
        <w:rPr>
          <w:rFonts w:ascii="Arial" w:hAnsi="Arial" w:cs="Arial"/>
          <w:lang w:val="cy-GB"/>
        </w:rPr>
        <w:t>3.5m</w:t>
      </w:r>
      <w:r w:rsidRPr="00DB43E4">
        <w:rPr>
          <w:rFonts w:ascii="Arial" w:hAnsi="Arial" w:cs="Arial"/>
          <w:vertAlign w:val="superscript"/>
          <w:lang w:val="cy-GB"/>
        </w:rPr>
        <w:t>3</w:t>
      </w:r>
      <w:r w:rsidRPr="00DB43E4">
        <w:rPr>
          <w:rFonts w:ascii="Arial" w:hAnsi="Arial" w:cs="Arial"/>
          <w:lang w:val="cy-GB"/>
        </w:rPr>
        <w:t xml:space="preserve"> </w:t>
      </w:r>
      <w:r w:rsidR="00066247">
        <w:rPr>
          <w:rFonts w:ascii="Arial" w:hAnsi="Arial" w:cs="Arial"/>
          <w:lang w:val="cy-GB"/>
        </w:rPr>
        <w:t xml:space="preserve">erbyn 2030 </w:t>
      </w:r>
      <w:r w:rsidRPr="00DB43E4">
        <w:rPr>
          <w:rFonts w:ascii="Arial" w:hAnsi="Arial" w:cs="Arial"/>
          <w:lang w:val="cy-GB"/>
        </w:rPr>
        <w:t>fesul myfyriwr ac aelod o staff CALl.</w:t>
      </w:r>
    </w:p>
    <w:p w14:paraId="2B548DD3" w14:textId="69F20DD9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 xml:space="preserve">Datblygu llinell sylfaen ar gyfer defnydd </w:t>
      </w:r>
      <w:r w:rsidR="00A856F5" w:rsidRPr="00DB43E4">
        <w:rPr>
          <w:rFonts w:ascii="Arial" w:hAnsi="Arial" w:cs="Arial"/>
          <w:lang w:val="cy-GB"/>
        </w:rPr>
        <w:t xml:space="preserve">dŵr yn </w:t>
      </w:r>
      <w:r w:rsidRPr="00DB43E4">
        <w:rPr>
          <w:rFonts w:ascii="Arial" w:hAnsi="Arial" w:cs="Arial"/>
          <w:lang w:val="cy-GB"/>
        </w:rPr>
        <w:t xml:space="preserve">amaethyddol ac ar y tiroedd </w:t>
      </w:r>
    </w:p>
    <w:p w14:paraId="65D1A86C" w14:textId="4D57865A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>Lleihau’r defnydd o ddŵr drwy ddynodi a chael gwared â gollyngiadau dŵr</w:t>
      </w:r>
    </w:p>
    <w:p w14:paraId="37373018" w14:textId="30251609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 xml:space="preserve">Datblygu systemau casglu dŵr glaw ac ail-lenwi dŵr daear er mwyn lleihau gorlwytho’r isadeiledd. </w:t>
      </w:r>
    </w:p>
    <w:p w14:paraId="5B3CE208" w14:textId="208A0EFB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>Gwella effeithlonrwydd dŵr drwy’r defnydd o dechnoleg</w:t>
      </w:r>
    </w:p>
    <w:p w14:paraId="49B83A87" w14:textId="5F2211E7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 xml:space="preserve">Cydymffurfio â’r holl ddeddfwriaeth berthnasol </w:t>
      </w:r>
    </w:p>
    <w:p w14:paraId="3BAA1CEB" w14:textId="0E80F69A" w:rsidR="005F3098" w:rsidRPr="00DB43E4" w:rsidRDefault="0000211F" w:rsidP="00A856F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B43E4">
        <w:rPr>
          <w:rFonts w:ascii="Arial" w:hAnsi="Arial" w:cs="Arial"/>
          <w:lang w:val="cy-GB"/>
        </w:rPr>
        <w:t xml:space="preserve">Datblygu a chynnal system is-fesuryddion </w:t>
      </w:r>
    </w:p>
    <w:p w14:paraId="579E8ADF" w14:textId="77777777" w:rsidR="005F3098" w:rsidRPr="005F3098" w:rsidRDefault="005F3098" w:rsidP="005F3098">
      <w:pPr>
        <w:rPr>
          <w:rFonts w:ascii="Arial" w:hAnsi="Arial" w:cs="Arial"/>
        </w:rPr>
      </w:pPr>
    </w:p>
    <w:p w14:paraId="6B1F6F42" w14:textId="67CAC5D2" w:rsidR="005F3098" w:rsidRPr="006209CD" w:rsidRDefault="005F3098" w:rsidP="00A856F5">
      <w:pPr>
        <w:jc w:val="both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</w:rPr>
        <w:t>4</w:t>
      </w:r>
      <w:r w:rsidRPr="005F3098">
        <w:rPr>
          <w:rFonts w:ascii="Arial" w:hAnsi="Arial" w:cs="Arial"/>
          <w:b/>
        </w:rPr>
        <w:t xml:space="preserve">. </w:t>
      </w:r>
      <w:r w:rsidR="0000211F" w:rsidRPr="00A856F5">
        <w:rPr>
          <w:rFonts w:ascii="Arial" w:hAnsi="Arial" w:cs="Arial"/>
          <w:b/>
          <w:lang w:val="cy-GB"/>
        </w:rPr>
        <w:t>Cwmpas</w:t>
      </w:r>
    </w:p>
    <w:p w14:paraId="2FFC1F34" w14:textId="0177D803" w:rsidR="005F3098" w:rsidRPr="006209CD" w:rsidRDefault="0000211F" w:rsidP="00A856F5">
      <w:pPr>
        <w:jc w:val="both"/>
        <w:rPr>
          <w:rFonts w:ascii="Arial" w:hAnsi="Arial" w:cs="Arial"/>
          <w:color w:val="FFFFFF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 xml:space="preserve">Mae’r cynllun hwn yn berthnasol i’r holl aelodau staff, myfyrwyr a chontractwyr sy’n gweithio o fewn y Brifysgol.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 xml:space="preserve">Caiff yr amcanion eu bodloni drwy weithredu’r tasgau yn y cynllun gweithredu. </w:t>
      </w:r>
    </w:p>
    <w:p w14:paraId="464B1839" w14:textId="77777777" w:rsidR="00B54EF1" w:rsidRPr="00290BD5" w:rsidRDefault="00B54EF1" w:rsidP="00290BD5">
      <w:pPr>
        <w:jc w:val="both"/>
        <w:rPr>
          <w:rFonts w:ascii="Arial" w:hAnsi="Arial" w:cs="Arial"/>
          <w:sz w:val="22"/>
          <w:szCs w:val="22"/>
        </w:rPr>
      </w:pPr>
    </w:p>
    <w:p w14:paraId="49ED2F94" w14:textId="2980307C" w:rsidR="00B54EF1" w:rsidRPr="006209CD" w:rsidRDefault="00B54EF1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290BD5">
        <w:rPr>
          <w:rFonts w:ascii="Arial" w:hAnsi="Arial" w:cs="Arial"/>
          <w:b/>
          <w:sz w:val="22"/>
          <w:szCs w:val="22"/>
        </w:rPr>
        <w:t xml:space="preserve">5. </w:t>
      </w:r>
      <w:r w:rsidR="0000211F" w:rsidRPr="00A856F5">
        <w:rPr>
          <w:rFonts w:ascii="Arial" w:hAnsi="Arial" w:cs="Arial"/>
          <w:b/>
          <w:sz w:val="22"/>
          <w:szCs w:val="22"/>
          <w:lang w:val="cy-GB"/>
        </w:rPr>
        <w:t>Monitro</w:t>
      </w:r>
    </w:p>
    <w:p w14:paraId="304962B4" w14:textId="0EBB564E" w:rsidR="005F3098" w:rsidRPr="005F3098" w:rsidRDefault="00A856F5" w:rsidP="00751CDB">
      <w:pPr>
        <w:jc w:val="both"/>
        <w:rPr>
          <w:rFonts w:ascii="Arial" w:hAnsi="Arial" w:cs="Arial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>Caiff</w:t>
      </w:r>
      <w:r w:rsidR="004F7C13" w:rsidRPr="00A856F5">
        <w:rPr>
          <w:rFonts w:ascii="Arial" w:hAnsi="Arial" w:cs="Arial"/>
          <w:sz w:val="22"/>
          <w:szCs w:val="22"/>
          <w:lang w:val="cy-GB"/>
        </w:rPr>
        <w:t xml:space="preserve"> defnydd dŵr ei fesur drwy fesuryddion ar y prif gyflenwad dŵr i mewn i’r campysau a</w:t>
      </w:r>
      <w:r w:rsidRPr="00A856F5">
        <w:rPr>
          <w:rFonts w:ascii="Arial" w:hAnsi="Arial" w:cs="Arial"/>
          <w:sz w:val="22"/>
          <w:szCs w:val="22"/>
          <w:lang w:val="cy-GB"/>
        </w:rPr>
        <w:t xml:space="preserve"> gweddill yr</w:t>
      </w:r>
      <w:r w:rsidR="004F7C13" w:rsidRPr="00A856F5">
        <w:rPr>
          <w:rFonts w:ascii="Arial" w:hAnsi="Arial" w:cs="Arial"/>
          <w:sz w:val="22"/>
          <w:szCs w:val="22"/>
          <w:lang w:val="cy-GB"/>
        </w:rPr>
        <w:t xml:space="preserve"> ystâd.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751CDB">
        <w:rPr>
          <w:rFonts w:ascii="Arial" w:hAnsi="Arial" w:cs="Arial"/>
          <w:sz w:val="22"/>
          <w:szCs w:val="22"/>
          <w:lang w:val="cy-GB"/>
        </w:rPr>
        <w:t xml:space="preserve">Caiff y </w:t>
      </w:r>
      <w:r w:rsidR="004F7C13" w:rsidRPr="00751CDB">
        <w:rPr>
          <w:rFonts w:ascii="Arial" w:hAnsi="Arial" w:cs="Arial"/>
          <w:sz w:val="22"/>
          <w:szCs w:val="22"/>
          <w:lang w:val="cy-GB"/>
        </w:rPr>
        <w:t xml:space="preserve">data dŵr </w:t>
      </w:r>
      <w:r w:rsidRPr="00751CDB">
        <w:rPr>
          <w:rFonts w:ascii="Arial" w:hAnsi="Arial" w:cs="Arial"/>
          <w:sz w:val="22"/>
          <w:szCs w:val="22"/>
          <w:lang w:val="cy-GB"/>
        </w:rPr>
        <w:t>e</w:t>
      </w:r>
      <w:r w:rsidR="00751CDB" w:rsidRPr="00751CDB">
        <w:rPr>
          <w:rFonts w:ascii="Arial" w:hAnsi="Arial" w:cs="Arial"/>
          <w:sz w:val="22"/>
          <w:szCs w:val="22"/>
          <w:lang w:val="cy-GB"/>
        </w:rPr>
        <w:t>u</w:t>
      </w:r>
      <w:r w:rsidR="004F7C13" w:rsidRPr="00751CDB">
        <w:rPr>
          <w:rFonts w:ascii="Arial" w:hAnsi="Arial" w:cs="Arial"/>
          <w:sz w:val="22"/>
          <w:szCs w:val="22"/>
          <w:lang w:val="cy-GB"/>
        </w:rPr>
        <w:t xml:space="preserve"> </w:t>
      </w:r>
      <w:r w:rsidR="00751CDB" w:rsidRPr="00751CDB">
        <w:rPr>
          <w:rFonts w:ascii="Arial" w:hAnsi="Arial" w:cs="Arial"/>
          <w:sz w:val="22"/>
          <w:szCs w:val="22"/>
          <w:lang w:val="cy-GB"/>
        </w:rPr>
        <w:t>m</w:t>
      </w:r>
      <w:r w:rsidR="004F7C13" w:rsidRPr="00751CDB">
        <w:rPr>
          <w:rFonts w:ascii="Arial" w:hAnsi="Arial" w:cs="Arial"/>
          <w:sz w:val="22"/>
          <w:szCs w:val="22"/>
          <w:lang w:val="cy-GB"/>
        </w:rPr>
        <w:t>onitro gan y tîm cynaliadwyedd a ch</w:t>
      </w:r>
      <w:r w:rsidR="00933B5B">
        <w:rPr>
          <w:rFonts w:ascii="Arial" w:hAnsi="Arial" w:cs="Arial"/>
          <w:sz w:val="22"/>
          <w:szCs w:val="22"/>
          <w:lang w:val="cy-GB"/>
        </w:rPr>
        <w:t>ânt</w:t>
      </w:r>
      <w:r w:rsidR="004F7C13" w:rsidRPr="00751CDB">
        <w:rPr>
          <w:rFonts w:ascii="Arial" w:hAnsi="Arial" w:cs="Arial"/>
          <w:sz w:val="22"/>
          <w:szCs w:val="22"/>
          <w:lang w:val="cy-GB"/>
        </w:rPr>
        <w:t xml:space="preserve"> eu hadolygu’n flynyddol er mwyn sicrhau dynodi defnydd annormal.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</w:p>
    <w:p w14:paraId="0A5C7134" w14:textId="09893A8D" w:rsidR="005F3098" w:rsidRPr="005F3098" w:rsidRDefault="004F7C13" w:rsidP="00CB7CCD">
      <w:pPr>
        <w:jc w:val="both"/>
        <w:rPr>
          <w:rFonts w:ascii="Arial" w:hAnsi="Arial" w:cs="Arial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>Gosodwyd llinellau sylfaen defnydd dŵr yn unol â ffurf corff y Brifysgol yn y flwyddyn academaidd 2012/13.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="00CB7CCD" w:rsidRPr="00A856F5">
        <w:rPr>
          <w:rFonts w:ascii="Arial" w:hAnsi="Arial" w:cs="Arial"/>
          <w:sz w:val="22"/>
          <w:szCs w:val="22"/>
          <w:lang w:val="cy-GB"/>
        </w:rPr>
        <w:t xml:space="preserve">Llinell sylfaen cyfanswm y defnydd yw 49611m3 a llinell sylfaen y raddfa defnydd unigol ar gyfer myfyrwyr a staff CALl yw 5.46m3.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="005F3098" w:rsidRPr="544C9D59">
        <w:rPr>
          <w:rFonts w:ascii="Arial" w:hAnsi="Arial" w:cs="Arial"/>
          <w:sz w:val="22"/>
          <w:szCs w:val="22"/>
        </w:rPr>
        <w:t xml:space="preserve"> </w:t>
      </w:r>
    </w:p>
    <w:p w14:paraId="61646306" w14:textId="380CDDEE" w:rsidR="00B54EF1" w:rsidRPr="006209CD" w:rsidRDefault="00CB7CCD" w:rsidP="00A856F5">
      <w:pPr>
        <w:jc w:val="both"/>
        <w:rPr>
          <w:rFonts w:ascii="Arial" w:hAnsi="Arial" w:cs="Arial"/>
          <w:color w:val="FFFFFF"/>
          <w:sz w:val="22"/>
          <w:szCs w:val="22"/>
        </w:rPr>
      </w:pPr>
      <w:r w:rsidRPr="00A856F5">
        <w:rPr>
          <w:rFonts w:ascii="Arial" w:hAnsi="Arial" w:cs="Arial"/>
          <w:sz w:val="22"/>
          <w:szCs w:val="22"/>
          <w:lang w:val="cy-GB"/>
        </w:rPr>
        <w:t xml:space="preserve">Bydd mabwysiadu system is-fesuryddion ar draws yr ystâd yn caniatáu sefydlu gwerthoedd llinell sylfaen pellach ar lefel adrannau ac adeiladau. </w:t>
      </w:r>
      <w:r w:rsidR="005F3098" w:rsidRPr="006209CD">
        <w:rPr>
          <w:rFonts w:ascii="Arial" w:hAnsi="Arial" w:cs="Arial"/>
          <w:sz w:val="22"/>
          <w:szCs w:val="22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7F6069A9" w14:textId="77777777" w:rsidR="00DB43E4" w:rsidRDefault="00DB43E4" w:rsidP="005F3098">
      <w:pPr>
        <w:jc w:val="both"/>
        <w:rPr>
          <w:rFonts w:ascii="Arial" w:hAnsi="Arial" w:cs="Arial"/>
          <w:sz w:val="22"/>
          <w:szCs w:val="22"/>
        </w:rPr>
      </w:pPr>
    </w:p>
    <w:p w14:paraId="305725B9" w14:textId="77777777" w:rsidR="00DB43E4" w:rsidRDefault="00DB43E4" w:rsidP="005F3098">
      <w:pPr>
        <w:jc w:val="both"/>
        <w:rPr>
          <w:rFonts w:ascii="Arial" w:hAnsi="Arial" w:cs="Arial"/>
          <w:sz w:val="22"/>
          <w:szCs w:val="22"/>
        </w:rPr>
      </w:pPr>
    </w:p>
    <w:p w14:paraId="6269C867" w14:textId="77777777" w:rsidR="00DB43E4" w:rsidRDefault="00DB43E4" w:rsidP="005F3098">
      <w:pPr>
        <w:jc w:val="both"/>
        <w:rPr>
          <w:rFonts w:ascii="Arial" w:hAnsi="Arial" w:cs="Arial"/>
          <w:sz w:val="22"/>
          <w:szCs w:val="22"/>
        </w:rPr>
      </w:pPr>
    </w:p>
    <w:p w14:paraId="0B6A42AC" w14:textId="1A4EF716" w:rsidR="005F3098" w:rsidRDefault="005F3098" w:rsidP="005F3098">
      <w:pPr>
        <w:jc w:val="both"/>
        <w:rPr>
          <w:rFonts w:ascii="Arial" w:hAnsi="Arial" w:cs="Arial"/>
          <w:sz w:val="22"/>
          <w:szCs w:val="22"/>
        </w:rPr>
      </w:pPr>
    </w:p>
    <w:p w14:paraId="5573F2F2" w14:textId="5C3C226D" w:rsidR="006F3697" w:rsidRDefault="006F3697" w:rsidP="005F3098">
      <w:pPr>
        <w:jc w:val="both"/>
        <w:rPr>
          <w:rFonts w:ascii="Arial" w:hAnsi="Arial" w:cs="Arial"/>
          <w:sz w:val="22"/>
          <w:szCs w:val="22"/>
        </w:rPr>
      </w:pPr>
    </w:p>
    <w:p w14:paraId="0A019AC0" w14:textId="77777777" w:rsidR="006F3697" w:rsidRPr="00290BD5" w:rsidRDefault="006F3697" w:rsidP="005F3098">
      <w:pPr>
        <w:jc w:val="both"/>
        <w:rPr>
          <w:rFonts w:ascii="Arial" w:hAnsi="Arial" w:cs="Arial"/>
          <w:sz w:val="22"/>
          <w:szCs w:val="22"/>
        </w:rPr>
      </w:pPr>
    </w:p>
    <w:p w14:paraId="6337BDD6" w14:textId="44A64983" w:rsidR="00B54EF1" w:rsidRPr="006209CD" w:rsidRDefault="003A39E1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 </w:t>
      </w:r>
      <w:r w:rsidR="00CB7CCD" w:rsidRPr="00A856F5">
        <w:rPr>
          <w:rFonts w:ascii="Arial" w:hAnsi="Arial" w:cs="Arial"/>
          <w:b/>
          <w:sz w:val="22"/>
          <w:szCs w:val="22"/>
          <w:lang w:val="cy-GB"/>
        </w:rPr>
        <w:t>Rolau a Chyfrifoldebau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6"/>
        <w:gridCol w:w="2253"/>
        <w:gridCol w:w="2253"/>
      </w:tblGrid>
      <w:tr w:rsidR="00894C68" w:rsidRPr="00B574F6" w14:paraId="65C9E5B5" w14:textId="77777777" w:rsidTr="00A856F5">
        <w:trPr>
          <w:trHeight w:val="240"/>
        </w:trPr>
        <w:tc>
          <w:tcPr>
            <w:tcW w:w="2306" w:type="dxa"/>
          </w:tcPr>
          <w:p w14:paraId="1BF34E8B" w14:textId="66C62E7B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Defnydd Dŵr </w:t>
            </w:r>
          </w:p>
        </w:tc>
        <w:tc>
          <w:tcPr>
            <w:tcW w:w="2253" w:type="dxa"/>
          </w:tcPr>
          <w:p w14:paraId="6018E28A" w14:textId="6F509A3E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Swyddog(ion) Cyfrifol</w:t>
            </w:r>
          </w:p>
        </w:tc>
        <w:tc>
          <w:tcPr>
            <w:tcW w:w="2253" w:type="dxa"/>
          </w:tcPr>
          <w:p w14:paraId="35B7C33E" w14:textId="0EEDC0AF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Rhanddeiliaid Allweddol</w:t>
            </w:r>
          </w:p>
        </w:tc>
      </w:tr>
      <w:tr w:rsidR="00894C68" w:rsidRPr="00B574F6" w14:paraId="54E9CEFC" w14:textId="77777777" w:rsidTr="00A856F5">
        <w:tc>
          <w:tcPr>
            <w:tcW w:w="2306" w:type="dxa"/>
          </w:tcPr>
          <w:p w14:paraId="0D7E35D6" w14:textId="3E9616DB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Llety</w:t>
            </w:r>
          </w:p>
        </w:tc>
        <w:tc>
          <w:tcPr>
            <w:tcW w:w="2253" w:type="dxa"/>
          </w:tcPr>
          <w:p w14:paraId="3DE4077E" w14:textId="1CF9CD70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Rheolwr Llety</w:t>
            </w:r>
          </w:p>
        </w:tc>
        <w:tc>
          <w:tcPr>
            <w:tcW w:w="2253" w:type="dxa"/>
          </w:tcPr>
          <w:p w14:paraId="700041D0" w14:textId="76D40519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Rheolwyr Campws, Myfyrwyr, Tîm Domestig, Tîm Gweithwyr Safle, Tîm y Tiroedd</w:t>
            </w:r>
          </w:p>
        </w:tc>
      </w:tr>
      <w:tr w:rsidR="00894C68" w:rsidRPr="00B574F6" w14:paraId="0A3686D3" w14:textId="77777777" w:rsidTr="00A856F5">
        <w:tc>
          <w:tcPr>
            <w:tcW w:w="2306" w:type="dxa"/>
          </w:tcPr>
          <w:p w14:paraId="28B66E4B" w14:textId="7806FC6C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Mannau Arlwyo</w:t>
            </w:r>
          </w:p>
        </w:tc>
        <w:tc>
          <w:tcPr>
            <w:tcW w:w="2253" w:type="dxa"/>
          </w:tcPr>
          <w:p w14:paraId="79B1F76D" w14:textId="34505CD1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Rheolwr Arlwyo a Chynadledda</w:t>
            </w:r>
          </w:p>
        </w:tc>
        <w:tc>
          <w:tcPr>
            <w:tcW w:w="2253" w:type="dxa"/>
          </w:tcPr>
          <w:p w14:paraId="3B6E1C0A" w14:textId="1120C876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Rheolwyr Campws, Tîm Domestig, Tîm Gweithwyr Safle, Cwsmeriaid</w:t>
            </w:r>
          </w:p>
        </w:tc>
      </w:tr>
      <w:tr w:rsidR="00894C68" w:rsidRPr="00B574F6" w14:paraId="217A1A21" w14:textId="77777777" w:rsidTr="00A856F5">
        <w:tc>
          <w:tcPr>
            <w:tcW w:w="2306" w:type="dxa"/>
          </w:tcPr>
          <w:p w14:paraId="68DF024D" w14:textId="5485159E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Tiroedd a Thirlunio</w:t>
            </w:r>
          </w:p>
        </w:tc>
        <w:tc>
          <w:tcPr>
            <w:tcW w:w="2253" w:type="dxa"/>
          </w:tcPr>
          <w:p w14:paraId="4E681FE9" w14:textId="2AEDA323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Rheolwr y Tiroedd a Thirlunio</w:t>
            </w:r>
          </w:p>
        </w:tc>
        <w:tc>
          <w:tcPr>
            <w:tcW w:w="2253" w:type="dxa"/>
          </w:tcPr>
          <w:p w14:paraId="0B9D029E" w14:textId="5FB2D47A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Tîm y Tiroedd, Tîm Gweithwyr Safle</w:t>
            </w:r>
          </w:p>
        </w:tc>
      </w:tr>
      <w:tr w:rsidR="00894C68" w:rsidRPr="00B574F6" w14:paraId="1F8BF5E3" w14:textId="77777777" w:rsidTr="00A856F5">
        <w:tc>
          <w:tcPr>
            <w:tcW w:w="2306" w:type="dxa"/>
          </w:tcPr>
          <w:p w14:paraId="64491657" w14:textId="6CA52A2E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Ar draws y Campysau</w:t>
            </w:r>
          </w:p>
        </w:tc>
        <w:tc>
          <w:tcPr>
            <w:tcW w:w="2253" w:type="dxa"/>
          </w:tcPr>
          <w:p w14:paraId="62EAE3D7" w14:textId="795EEBD6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Tîm Cynaliadwyedd </w:t>
            </w:r>
          </w:p>
        </w:tc>
        <w:tc>
          <w:tcPr>
            <w:tcW w:w="2253" w:type="dxa"/>
          </w:tcPr>
          <w:p w14:paraId="68339FF2" w14:textId="5F9D1FC4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Yr holl staff a myfyrwyr</w:t>
            </w:r>
          </w:p>
        </w:tc>
      </w:tr>
    </w:tbl>
    <w:p w14:paraId="43793501" w14:textId="77777777" w:rsidR="00894C68" w:rsidRPr="00290BD5" w:rsidRDefault="00894C68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0B7D2A4A" w14:textId="77777777" w:rsidR="005F3098" w:rsidRDefault="005F3098" w:rsidP="00290BD5">
      <w:pPr>
        <w:jc w:val="both"/>
        <w:rPr>
          <w:rFonts w:ascii="Arial" w:hAnsi="Arial" w:cs="Arial"/>
          <w:b/>
          <w:sz w:val="22"/>
          <w:szCs w:val="22"/>
        </w:rPr>
      </w:pPr>
    </w:p>
    <w:p w14:paraId="0E7F3927" w14:textId="71FE9973" w:rsidR="00290BD5" w:rsidRPr="006209CD" w:rsidRDefault="00290BD5" w:rsidP="00A856F5">
      <w:pPr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290BD5">
        <w:rPr>
          <w:rFonts w:ascii="Arial" w:hAnsi="Arial" w:cs="Arial"/>
          <w:b/>
          <w:sz w:val="22"/>
          <w:szCs w:val="22"/>
        </w:rPr>
        <w:t xml:space="preserve">7. </w:t>
      </w:r>
      <w:r w:rsidR="000E63CE" w:rsidRPr="00A856F5">
        <w:rPr>
          <w:rFonts w:ascii="Arial" w:hAnsi="Arial" w:cs="Arial"/>
          <w:b/>
          <w:sz w:val="22"/>
          <w:szCs w:val="22"/>
          <w:lang w:val="cy-GB"/>
        </w:rPr>
        <w:t>Cysylltiadau â pholisïau / gweithdrefnau eraill</w:t>
      </w:r>
    </w:p>
    <w:p w14:paraId="41C04B5C" w14:textId="4834E575" w:rsidR="00290BD5" w:rsidRDefault="000E63CE" w:rsidP="00A856F5">
      <w:pPr>
        <w:jc w:val="both"/>
        <w:rPr>
          <w:rFonts w:ascii="Arial" w:hAnsi="Arial" w:cs="Arial"/>
          <w:sz w:val="22"/>
          <w:szCs w:val="22"/>
          <w:lang w:val="cy-GB"/>
        </w:rPr>
      </w:pPr>
      <w:r w:rsidRPr="00A856F5">
        <w:rPr>
          <w:rFonts w:ascii="Arial" w:hAnsi="Arial" w:cs="Arial"/>
          <w:sz w:val="22"/>
          <w:szCs w:val="22"/>
          <w:lang w:val="cy-GB"/>
        </w:rPr>
        <w:t>Strategaeth Cynaliadwyedd</w:t>
      </w:r>
      <w:r w:rsidR="00066247">
        <w:rPr>
          <w:rFonts w:ascii="Arial" w:hAnsi="Arial" w:cs="Arial"/>
          <w:sz w:val="22"/>
          <w:szCs w:val="22"/>
          <w:lang w:val="cy-GB"/>
        </w:rPr>
        <w:t xml:space="preserve"> ac Amgylcheddol 2023-2025</w:t>
      </w:r>
    </w:p>
    <w:p w14:paraId="111D4A95" w14:textId="30AAD349" w:rsidR="00066247" w:rsidRPr="00920DD9" w:rsidRDefault="00066247" w:rsidP="00A856F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Datganiad Polisi Amgylcheddol</w:t>
      </w:r>
    </w:p>
    <w:p w14:paraId="49F5F736" w14:textId="578ABAEE" w:rsidR="00894C68" w:rsidRPr="00920DD9" w:rsidRDefault="000E63CE" w:rsidP="00A856F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A856F5">
        <w:rPr>
          <w:rFonts w:ascii="Arial" w:hAnsi="Arial" w:cs="Arial"/>
          <w:sz w:val="22"/>
          <w:szCs w:val="22"/>
          <w:lang w:val="cy-GB"/>
        </w:rPr>
        <w:t>Cynllun Carbon</w:t>
      </w:r>
      <w:r w:rsidR="00066247">
        <w:rPr>
          <w:rFonts w:ascii="Arial" w:hAnsi="Arial" w:cs="Arial"/>
          <w:sz w:val="22"/>
          <w:szCs w:val="22"/>
          <w:lang w:val="cy-GB"/>
        </w:rPr>
        <w:t xml:space="preserve"> Sero Net</w:t>
      </w:r>
      <w:r w:rsidR="00933B5B">
        <w:rPr>
          <w:rFonts w:ascii="Arial" w:hAnsi="Arial" w:cs="Arial"/>
          <w:sz w:val="22"/>
          <w:szCs w:val="22"/>
          <w:lang w:val="cy-GB"/>
        </w:rPr>
        <w:t xml:space="preserve"> Interim</w:t>
      </w:r>
    </w:p>
    <w:p w14:paraId="30199A6C" w14:textId="0952FC1C" w:rsidR="00473CF8" w:rsidRPr="00920DD9" w:rsidRDefault="000E63CE" w:rsidP="00A856F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A856F5">
        <w:rPr>
          <w:rFonts w:ascii="Arial" w:hAnsi="Arial" w:cs="Arial"/>
          <w:sz w:val="22"/>
          <w:szCs w:val="22"/>
          <w:lang w:val="cy-GB"/>
        </w:rPr>
        <w:t>Cynllun Rheoli’r Tiroedd</w:t>
      </w:r>
    </w:p>
    <w:p w14:paraId="0917D920" w14:textId="77777777" w:rsidR="00B54EF1" w:rsidRPr="00920DD9" w:rsidRDefault="00B54EF1" w:rsidP="00290BD5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49EAE23F" w14:textId="0A52D7D0" w:rsidR="00344C0D" w:rsidRPr="00920DD9" w:rsidRDefault="00894C68" w:rsidP="00A856F5">
      <w:pPr>
        <w:spacing w:after="200" w:line="276" w:lineRule="auto"/>
        <w:rPr>
          <w:rFonts w:ascii="Arial" w:hAnsi="Arial" w:cs="Arial"/>
          <w:b/>
          <w:color w:val="FFFFFF"/>
          <w:sz w:val="22"/>
          <w:szCs w:val="22"/>
          <w:lang w:val="cy-GB"/>
        </w:rPr>
      </w:pPr>
      <w:r w:rsidRPr="00920DD9">
        <w:rPr>
          <w:rFonts w:ascii="Arial" w:hAnsi="Arial" w:cs="Arial"/>
          <w:b/>
          <w:sz w:val="22"/>
          <w:szCs w:val="22"/>
          <w:lang w:val="cy-GB"/>
        </w:rPr>
        <w:t>8</w:t>
      </w:r>
      <w:r w:rsidR="00290BD5" w:rsidRPr="00920DD9">
        <w:rPr>
          <w:rFonts w:ascii="Arial" w:hAnsi="Arial" w:cs="Arial"/>
          <w:b/>
          <w:sz w:val="22"/>
          <w:szCs w:val="22"/>
          <w:lang w:val="cy-GB"/>
        </w:rPr>
        <w:t xml:space="preserve">. </w:t>
      </w:r>
      <w:r w:rsidR="000E63CE" w:rsidRPr="00A856F5">
        <w:rPr>
          <w:rFonts w:ascii="Arial" w:hAnsi="Arial" w:cs="Arial"/>
          <w:b/>
          <w:sz w:val="22"/>
          <w:szCs w:val="22"/>
          <w:lang w:val="cy-GB"/>
        </w:rPr>
        <w:t>Rheoli Fersiynau Dogfennau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11"/>
        <w:gridCol w:w="4342"/>
        <w:gridCol w:w="1080"/>
        <w:gridCol w:w="2183"/>
      </w:tblGrid>
      <w:tr w:rsidR="00091F76" w:rsidRPr="00290BD5" w14:paraId="2EA2C746" w14:textId="77777777" w:rsidTr="00A856F5">
        <w:trPr>
          <w:trHeight w:val="240"/>
        </w:trPr>
        <w:tc>
          <w:tcPr>
            <w:tcW w:w="1411" w:type="dxa"/>
            <w:shd w:val="clear" w:color="auto" w:fill="D9D9D9" w:themeFill="background1" w:themeFillShade="D9"/>
          </w:tcPr>
          <w:p w14:paraId="52F667DF" w14:textId="27A4FCEA" w:rsidR="00091F76" w:rsidRPr="006209CD" w:rsidRDefault="000E63CE" w:rsidP="00A856F5">
            <w:pPr>
              <w:jc w:val="both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Rhif y Fersiwn:</w:t>
            </w:r>
          </w:p>
        </w:tc>
        <w:tc>
          <w:tcPr>
            <w:tcW w:w="4342" w:type="dxa"/>
            <w:shd w:val="clear" w:color="auto" w:fill="D9D9D9" w:themeFill="background1" w:themeFillShade="D9"/>
          </w:tcPr>
          <w:p w14:paraId="51FBBFCF" w14:textId="06A2E5A7" w:rsidR="00091F76" w:rsidRPr="006209CD" w:rsidRDefault="000E63CE" w:rsidP="00A856F5">
            <w:pPr>
              <w:jc w:val="both"/>
              <w:rPr>
                <w:rFonts w:ascii="Arial" w:hAnsi="Arial" w:cs="Arial"/>
                <w:color w:val="D9D9D9" w:themeColor="background1" w:themeShade="D9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Rheswm dros newid: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1FA5452" w14:textId="6445C887" w:rsidR="00091F76" w:rsidRPr="006209CD" w:rsidRDefault="000E63CE" w:rsidP="00A856F5">
            <w:pPr>
              <w:jc w:val="both"/>
              <w:rPr>
                <w:rFonts w:ascii="Arial" w:hAnsi="Arial" w:cs="Arial"/>
                <w:color w:val="D9D9D9" w:themeColor="background1" w:themeShade="D9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Awdur:</w:t>
            </w:r>
          </w:p>
        </w:tc>
        <w:tc>
          <w:tcPr>
            <w:tcW w:w="2183" w:type="dxa"/>
            <w:shd w:val="clear" w:color="auto" w:fill="D9D9D9" w:themeFill="background1" w:themeFillShade="D9"/>
          </w:tcPr>
          <w:p w14:paraId="3B81ABC0" w14:textId="5857A7DB" w:rsidR="00091F76" w:rsidRPr="006209CD" w:rsidRDefault="000E63CE" w:rsidP="00A856F5">
            <w:pPr>
              <w:jc w:val="both"/>
              <w:rPr>
                <w:rFonts w:ascii="Arial" w:hAnsi="Arial" w:cs="Arial"/>
                <w:color w:val="D9D9D9" w:themeColor="background1" w:themeShade="D9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Dyddiad y newid:</w:t>
            </w:r>
          </w:p>
          <w:p w14:paraId="78A6B60B" w14:textId="77777777" w:rsidR="00091F76" w:rsidRPr="00290BD5" w:rsidRDefault="00091F76" w:rsidP="00290BD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1F76" w:rsidRPr="00290BD5" w14:paraId="782BC361" w14:textId="77777777" w:rsidTr="00A856F5">
        <w:tc>
          <w:tcPr>
            <w:tcW w:w="1411" w:type="dxa"/>
          </w:tcPr>
          <w:p w14:paraId="35C384E6" w14:textId="089F0CD5" w:rsidR="00091F76" w:rsidRPr="00290BD5" w:rsidRDefault="006F3697" w:rsidP="00290BD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4342" w:type="dxa"/>
          </w:tcPr>
          <w:p w14:paraId="28CE3570" w14:textId="77777777" w:rsidR="00091F76" w:rsidRPr="00290BD5" w:rsidRDefault="00091F76" w:rsidP="00290BD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9E4C0EA" w14:textId="70C1BB3D" w:rsidR="00091F76" w:rsidRPr="006209CD" w:rsidRDefault="000E63CE" w:rsidP="00A856F5">
            <w:pPr>
              <w:jc w:val="both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KM/KW</w:t>
            </w:r>
          </w:p>
        </w:tc>
        <w:tc>
          <w:tcPr>
            <w:tcW w:w="2183" w:type="dxa"/>
          </w:tcPr>
          <w:p w14:paraId="27C97F77" w14:textId="7EBC5983" w:rsidR="00091F76" w:rsidRPr="00290BD5" w:rsidRDefault="544C9D59" w:rsidP="00290BD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544C9D59">
              <w:rPr>
                <w:rFonts w:ascii="Arial" w:hAnsi="Arial" w:cs="Arial"/>
                <w:sz w:val="22"/>
                <w:szCs w:val="22"/>
              </w:rPr>
              <w:t>30/06/2022</w:t>
            </w:r>
          </w:p>
        </w:tc>
      </w:tr>
      <w:tr w:rsidR="0017313F" w:rsidRPr="00290BD5" w14:paraId="3EBC0E6A" w14:textId="77777777" w:rsidTr="00A856F5">
        <w:tc>
          <w:tcPr>
            <w:tcW w:w="1411" w:type="dxa"/>
          </w:tcPr>
          <w:p w14:paraId="41F3678F" w14:textId="13196575" w:rsidR="0017313F" w:rsidRPr="00290BD5" w:rsidRDefault="0017313F" w:rsidP="001731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1.01</w:t>
            </w:r>
          </w:p>
        </w:tc>
        <w:tc>
          <w:tcPr>
            <w:tcW w:w="4342" w:type="dxa"/>
          </w:tcPr>
          <w:p w14:paraId="31D8B496" w14:textId="76A76CDB" w:rsidR="0017313F" w:rsidRPr="00066247" w:rsidRDefault="00066247" w:rsidP="0017313F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66247">
              <w:rPr>
                <w:rFonts w:ascii="Arial" w:hAnsi="Arial" w:cs="Arial"/>
                <w:sz w:val="22"/>
                <w:szCs w:val="22"/>
                <w:lang w:val="cy-GB"/>
              </w:rPr>
              <w:t>Diweddariadau yn y cynllun gweithredu</w:t>
            </w:r>
          </w:p>
        </w:tc>
        <w:tc>
          <w:tcPr>
            <w:tcW w:w="1080" w:type="dxa"/>
          </w:tcPr>
          <w:p w14:paraId="6194BDF3" w14:textId="05B0F58C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KM</w:t>
            </w:r>
          </w:p>
        </w:tc>
        <w:tc>
          <w:tcPr>
            <w:tcW w:w="2183" w:type="dxa"/>
          </w:tcPr>
          <w:p w14:paraId="2247FCDA" w14:textId="70C8C057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29/06/2023</w:t>
            </w:r>
          </w:p>
        </w:tc>
      </w:tr>
      <w:tr w:rsidR="0017313F" w:rsidRPr="00290BD5" w14:paraId="051D309E" w14:textId="77777777" w:rsidTr="00A856F5">
        <w:tc>
          <w:tcPr>
            <w:tcW w:w="1411" w:type="dxa"/>
          </w:tcPr>
          <w:p w14:paraId="4F81BC78" w14:textId="7B0A0F89" w:rsidR="0017313F" w:rsidRPr="00290BD5" w:rsidRDefault="00680597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1.02</w:t>
            </w:r>
          </w:p>
        </w:tc>
        <w:tc>
          <w:tcPr>
            <w:tcW w:w="4342" w:type="dxa"/>
          </w:tcPr>
          <w:p w14:paraId="3F2817C4" w14:textId="38603EE5" w:rsidR="0017313F" w:rsidRPr="00290BD5" w:rsidRDefault="00680597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247">
              <w:rPr>
                <w:rFonts w:ascii="Arial" w:hAnsi="Arial" w:cs="Arial"/>
                <w:sz w:val="22"/>
                <w:szCs w:val="22"/>
                <w:lang w:val="cy-GB"/>
              </w:rPr>
              <w:t>Diweddariadau yn y cynllun gweithredu</w:t>
            </w:r>
          </w:p>
        </w:tc>
        <w:tc>
          <w:tcPr>
            <w:tcW w:w="1080" w:type="dxa"/>
          </w:tcPr>
          <w:p w14:paraId="0024A1AF" w14:textId="1D99BBFC" w:rsidR="0017313F" w:rsidRPr="00290BD5" w:rsidRDefault="009022D9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</w:t>
            </w:r>
          </w:p>
        </w:tc>
        <w:tc>
          <w:tcPr>
            <w:tcW w:w="2183" w:type="dxa"/>
          </w:tcPr>
          <w:p w14:paraId="185B6422" w14:textId="349CAAC0" w:rsidR="0017313F" w:rsidRPr="00290BD5" w:rsidRDefault="00B526F1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12/04/2024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17313F" w:rsidRPr="00290BD5" w14:paraId="1ECF92CB" w14:textId="77777777" w:rsidTr="00A856F5">
        <w:tc>
          <w:tcPr>
            <w:tcW w:w="1411" w:type="dxa"/>
          </w:tcPr>
          <w:p w14:paraId="4BDECB16" w14:textId="77777777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2" w:type="dxa"/>
          </w:tcPr>
          <w:p w14:paraId="3D21E50A" w14:textId="77777777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85C78B6" w14:textId="77777777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3" w:type="dxa"/>
          </w:tcPr>
          <w:p w14:paraId="6E8FD447" w14:textId="77777777" w:rsidR="0017313F" w:rsidRPr="00290BD5" w:rsidRDefault="0017313F" w:rsidP="001731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3F37E9" w14:textId="77777777" w:rsidR="005A5D17" w:rsidRPr="00290BD5" w:rsidRDefault="005A5D17" w:rsidP="00290BD5">
      <w:pPr>
        <w:jc w:val="both"/>
        <w:rPr>
          <w:rFonts w:ascii="Arial" w:hAnsi="Arial" w:cs="Arial"/>
          <w:sz w:val="22"/>
          <w:szCs w:val="22"/>
        </w:rPr>
      </w:pPr>
    </w:p>
    <w:p w14:paraId="4050A808" w14:textId="633F1F1C" w:rsidR="00290BD5" w:rsidRDefault="00290BD5" w:rsidP="00290BD5">
      <w:pPr>
        <w:jc w:val="both"/>
        <w:rPr>
          <w:rFonts w:ascii="Arial" w:hAnsi="Arial" w:cs="Arial"/>
          <w:sz w:val="22"/>
          <w:szCs w:val="22"/>
        </w:rPr>
      </w:pPr>
    </w:p>
    <w:p w14:paraId="714B1232" w14:textId="77777777" w:rsidR="00590E4C" w:rsidRDefault="00590E4C" w:rsidP="00290BD5">
      <w:pPr>
        <w:jc w:val="both"/>
        <w:rPr>
          <w:rFonts w:ascii="Arial" w:hAnsi="Arial" w:cs="Arial"/>
          <w:sz w:val="22"/>
          <w:szCs w:val="22"/>
        </w:rPr>
      </w:pPr>
    </w:p>
    <w:p w14:paraId="6805F974" w14:textId="77777777" w:rsidR="00590E4C" w:rsidRDefault="00590E4C" w:rsidP="00590E4C">
      <w:pPr>
        <w:jc w:val="both"/>
        <w:rPr>
          <w:rFonts w:ascii="Arial" w:hAnsi="Arial" w:cs="Arial"/>
          <w:sz w:val="22"/>
          <w:szCs w:val="22"/>
        </w:rPr>
      </w:pPr>
    </w:p>
    <w:p w14:paraId="22D4736C" w14:textId="7D1A1D0D" w:rsidR="00590E4C" w:rsidRDefault="00066247" w:rsidP="00A856F5">
      <w:pPr>
        <w:jc w:val="both"/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 xml:space="preserve">Awduron: </w:t>
      </w:r>
    </w:p>
    <w:p w14:paraId="4BFDFEA3" w14:textId="77777777" w:rsidR="00066247" w:rsidRDefault="00066247" w:rsidP="00A856F5">
      <w:pPr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312D22B9" w14:textId="57F0990F" w:rsidR="00066247" w:rsidRDefault="00066247" w:rsidP="00A856F5">
      <w:pPr>
        <w:jc w:val="both"/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Koi Merebark</w:t>
      </w:r>
      <w:r>
        <w:rPr>
          <w:rFonts w:ascii="Arial" w:hAnsi="Arial" w:cs="Arial"/>
          <w:b/>
          <w:sz w:val="22"/>
          <w:szCs w:val="22"/>
          <w:lang w:val="cy-GB"/>
        </w:rPr>
        <w:tab/>
      </w:r>
      <w:r>
        <w:rPr>
          <w:rFonts w:ascii="Arial" w:hAnsi="Arial" w:cs="Arial"/>
          <w:b/>
          <w:sz w:val="22"/>
          <w:szCs w:val="22"/>
          <w:lang w:val="cy-GB"/>
        </w:rPr>
        <w:tab/>
        <w:t>Teitl y Swydd: Swyddog Cynaliadwyedd</w:t>
      </w:r>
    </w:p>
    <w:p w14:paraId="0962EC75" w14:textId="77777777" w:rsidR="00066247" w:rsidRDefault="00066247" w:rsidP="00A856F5">
      <w:pPr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6C8F4D16" w14:textId="4F67B0A5" w:rsidR="00066247" w:rsidRPr="00920DD9" w:rsidRDefault="00066247" w:rsidP="00A856F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Kelly Williams</w:t>
      </w:r>
      <w:r>
        <w:rPr>
          <w:rFonts w:ascii="Arial" w:hAnsi="Arial" w:cs="Arial"/>
          <w:b/>
          <w:sz w:val="22"/>
          <w:szCs w:val="22"/>
          <w:lang w:val="cy-GB"/>
        </w:rPr>
        <w:tab/>
        <w:t>Teitl y Swydd: Pennaeth Gweithredol Ystadau a Chyfleusterau</w:t>
      </w:r>
    </w:p>
    <w:p w14:paraId="53DC4819" w14:textId="77777777" w:rsidR="00A952F2" w:rsidRPr="00920DD9" w:rsidRDefault="00A952F2" w:rsidP="00590E4C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4B5CB5C6" w14:textId="4B1B0574" w:rsidR="00590E4C" w:rsidRPr="00920DD9" w:rsidRDefault="000E63CE" w:rsidP="00590E4C">
      <w:pPr>
        <w:jc w:val="both"/>
        <w:rPr>
          <w:rFonts w:ascii="Arial" w:hAnsi="Arial" w:cs="Arial"/>
          <w:sz w:val="22"/>
          <w:szCs w:val="22"/>
          <w:lang w:val="pl-PL"/>
        </w:rPr>
      </w:pPr>
      <w:r w:rsidRPr="00A856F5">
        <w:rPr>
          <w:rFonts w:ascii="Arial" w:hAnsi="Arial" w:cs="Arial"/>
          <w:b/>
          <w:sz w:val="22"/>
          <w:szCs w:val="22"/>
          <w:lang w:val="cy-GB"/>
        </w:rPr>
        <w:t>Dyddiad y daw i rym:</w:t>
      </w:r>
      <w:r w:rsidR="00590E4C" w:rsidRPr="00920DD9">
        <w:rPr>
          <w:rFonts w:ascii="Arial" w:hAnsi="Arial" w:cs="Arial"/>
          <w:sz w:val="22"/>
          <w:szCs w:val="22"/>
          <w:lang w:val="pl-PL"/>
        </w:rPr>
        <w:t xml:space="preserve"> </w:t>
      </w:r>
      <w:r w:rsidR="00A952F2" w:rsidRPr="00920DD9">
        <w:rPr>
          <w:rFonts w:ascii="Arial" w:hAnsi="Arial" w:cs="Arial"/>
          <w:sz w:val="22"/>
          <w:szCs w:val="22"/>
          <w:lang w:val="pl-PL"/>
        </w:rPr>
        <w:t>30/06/2022</w:t>
      </w:r>
    </w:p>
    <w:p w14:paraId="3EB647F8" w14:textId="77777777" w:rsidR="00590E4C" w:rsidRPr="00920DD9" w:rsidRDefault="00590E4C" w:rsidP="00590E4C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1F3C32B" w14:textId="67598844" w:rsidR="00590E4C" w:rsidRPr="00920DD9" w:rsidRDefault="000E63CE" w:rsidP="00590E4C">
      <w:pPr>
        <w:jc w:val="both"/>
        <w:rPr>
          <w:rFonts w:ascii="Arial" w:hAnsi="Arial" w:cs="Arial"/>
          <w:sz w:val="22"/>
          <w:szCs w:val="22"/>
          <w:lang w:val="pl-PL"/>
        </w:rPr>
      </w:pPr>
      <w:r w:rsidRPr="00A856F5">
        <w:rPr>
          <w:rFonts w:ascii="Arial" w:hAnsi="Arial" w:cs="Arial"/>
          <w:b/>
          <w:sz w:val="22"/>
          <w:szCs w:val="22"/>
          <w:lang w:val="cy-GB"/>
        </w:rPr>
        <w:t>Dyddiad adolygu:</w:t>
      </w:r>
      <w:r w:rsidR="00590E4C" w:rsidRPr="00920DD9">
        <w:rPr>
          <w:rFonts w:ascii="Arial" w:hAnsi="Arial" w:cs="Arial"/>
          <w:sz w:val="22"/>
          <w:szCs w:val="22"/>
          <w:lang w:val="pl-PL"/>
        </w:rPr>
        <w:t xml:space="preserve"> </w:t>
      </w:r>
      <w:r w:rsidR="00A952F2" w:rsidRPr="00920DD9">
        <w:rPr>
          <w:rFonts w:ascii="Arial" w:hAnsi="Arial" w:cs="Arial"/>
          <w:sz w:val="22"/>
          <w:szCs w:val="22"/>
          <w:lang w:val="pl-PL"/>
        </w:rPr>
        <w:t>30/06/202</w:t>
      </w:r>
      <w:r w:rsidR="00B526F1">
        <w:rPr>
          <w:rFonts w:ascii="Arial" w:hAnsi="Arial" w:cs="Arial"/>
          <w:sz w:val="22"/>
          <w:szCs w:val="22"/>
          <w:lang w:val="pl-PL"/>
        </w:rPr>
        <w:t>5</w:t>
      </w:r>
    </w:p>
    <w:p w14:paraId="2F932CCD" w14:textId="77777777" w:rsidR="00C028CC" w:rsidRPr="00920DD9" w:rsidRDefault="00C028CC" w:rsidP="00590E4C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C2A88C4" w14:textId="7BFD3397" w:rsidR="00C028CC" w:rsidRPr="00920DD9" w:rsidRDefault="000E63CE" w:rsidP="00590E4C">
      <w:pPr>
        <w:jc w:val="both"/>
        <w:rPr>
          <w:rFonts w:ascii="Arial" w:hAnsi="Arial" w:cs="Arial"/>
          <w:sz w:val="22"/>
          <w:szCs w:val="22"/>
          <w:lang w:val="pl-PL"/>
        </w:rPr>
      </w:pPr>
      <w:r w:rsidRPr="00A856F5">
        <w:rPr>
          <w:rFonts w:ascii="Arial" w:hAnsi="Arial" w:cs="Arial"/>
          <w:b/>
          <w:bCs/>
          <w:sz w:val="22"/>
          <w:szCs w:val="22"/>
          <w:lang w:val="cy-GB"/>
        </w:rPr>
        <w:t>I’w gyhoeddi:</w:t>
      </w:r>
      <w:r w:rsidR="00C028CC" w:rsidRPr="00920DD9">
        <w:rPr>
          <w:rFonts w:ascii="Arial" w:hAnsi="Arial" w:cs="Arial"/>
          <w:sz w:val="22"/>
          <w:szCs w:val="22"/>
          <w:lang w:val="pl-PL"/>
        </w:rPr>
        <w:t xml:space="preserve"> </w:t>
      </w:r>
      <w:r w:rsidRPr="00A856F5">
        <w:rPr>
          <w:rFonts w:ascii="Arial" w:hAnsi="Arial" w:cs="Arial"/>
          <w:sz w:val="22"/>
          <w:szCs w:val="22"/>
          <w:lang w:val="cy-GB"/>
        </w:rPr>
        <w:t>ar we</w:t>
      </w:r>
      <w:r w:rsidR="00A856F5" w:rsidRPr="00A856F5">
        <w:rPr>
          <w:rFonts w:ascii="Arial" w:hAnsi="Arial" w:cs="Arial"/>
          <w:sz w:val="22"/>
          <w:szCs w:val="22"/>
          <w:lang w:val="cy-GB"/>
        </w:rPr>
        <w:t>f</w:t>
      </w:r>
      <w:r w:rsidRPr="00A856F5">
        <w:rPr>
          <w:rFonts w:ascii="Arial" w:hAnsi="Arial" w:cs="Arial"/>
          <w:sz w:val="22"/>
          <w:szCs w:val="22"/>
          <w:lang w:val="cy-GB"/>
        </w:rPr>
        <w:t>an Prifysgol Cymru Y Drindod Dewi Sant (PCYDDS)</w:t>
      </w:r>
      <w:r w:rsidR="00C028CC" w:rsidRPr="00920DD9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46CDAE4E" w14:textId="77777777" w:rsidR="006149E7" w:rsidRPr="00920DD9" w:rsidRDefault="006149E7" w:rsidP="00590E4C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5D66CB4" w14:textId="4D4E28AE" w:rsidR="00894C68" w:rsidRPr="00920DD9" w:rsidRDefault="00894C68">
      <w:pPr>
        <w:spacing w:after="200" w:line="276" w:lineRule="auto"/>
        <w:rPr>
          <w:rFonts w:ascii="Arial" w:hAnsi="Arial" w:cs="Arial"/>
          <w:sz w:val="22"/>
          <w:szCs w:val="22"/>
          <w:lang w:val="pl-PL"/>
        </w:rPr>
      </w:pPr>
    </w:p>
    <w:p w14:paraId="18726DC5" w14:textId="77777777" w:rsidR="008C1F2B" w:rsidRPr="00920DD9" w:rsidRDefault="008C1F2B" w:rsidP="008C1F2B">
      <w:pPr>
        <w:rPr>
          <w:rFonts w:ascii="Arial" w:hAnsi="Arial" w:cs="Arial"/>
          <w:sz w:val="22"/>
          <w:szCs w:val="22"/>
          <w:lang w:val="pl-PL"/>
        </w:rPr>
      </w:pPr>
    </w:p>
    <w:p w14:paraId="6E151DFD" w14:textId="77777777" w:rsidR="008C1F2B" w:rsidRPr="00920DD9" w:rsidRDefault="008C1F2B" w:rsidP="008C1F2B">
      <w:pPr>
        <w:rPr>
          <w:rFonts w:ascii="Arial" w:hAnsi="Arial" w:cs="Arial"/>
          <w:sz w:val="22"/>
          <w:szCs w:val="22"/>
          <w:lang w:val="pl-PL"/>
        </w:rPr>
      </w:pPr>
    </w:p>
    <w:p w14:paraId="4B48CD82" w14:textId="77777777" w:rsidR="00A952F2" w:rsidRPr="00920DD9" w:rsidRDefault="00A952F2" w:rsidP="00894C68">
      <w:pPr>
        <w:jc w:val="both"/>
        <w:rPr>
          <w:rFonts w:ascii="Arial" w:hAnsi="Arial" w:cs="Arial"/>
          <w:b/>
          <w:sz w:val="22"/>
          <w:szCs w:val="22"/>
          <w:lang w:val="pl-PL"/>
        </w:rPr>
        <w:sectPr w:rsidR="00A952F2" w:rsidRPr="00920DD9" w:rsidSect="001F66D2">
          <w:pgSz w:w="11906" w:h="16838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</w:p>
    <w:p w14:paraId="78E9DDA7" w14:textId="1841DD13" w:rsidR="00894C68" w:rsidRPr="00920DD9" w:rsidRDefault="00DB7E62" w:rsidP="00A856F5">
      <w:pPr>
        <w:jc w:val="both"/>
        <w:rPr>
          <w:rFonts w:ascii="Arial" w:hAnsi="Arial" w:cs="Arial"/>
          <w:b/>
          <w:color w:val="FFFFFF"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cy-GB"/>
        </w:rPr>
        <w:lastRenderedPageBreak/>
        <w:t>Yn Patrthau</w:t>
      </w:r>
    </w:p>
    <w:p w14:paraId="7D037EB5" w14:textId="77777777" w:rsidR="00682E7D" w:rsidRPr="00920DD9" w:rsidRDefault="00682E7D" w:rsidP="008C1F2B">
      <w:pPr>
        <w:rPr>
          <w:rFonts w:ascii="Arial" w:hAnsi="Arial" w:cs="Arial"/>
          <w:sz w:val="22"/>
          <w:szCs w:val="22"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3018"/>
        <w:gridCol w:w="2126"/>
        <w:gridCol w:w="3225"/>
        <w:gridCol w:w="2790"/>
      </w:tblGrid>
      <w:tr w:rsidR="00894C68" w:rsidRPr="00560095" w14:paraId="4CE2D0C5" w14:textId="77777777" w:rsidTr="00751CDB">
        <w:trPr>
          <w:trHeight w:val="240"/>
        </w:trPr>
        <w:tc>
          <w:tcPr>
            <w:tcW w:w="2789" w:type="dxa"/>
          </w:tcPr>
          <w:p w14:paraId="2B2E393C" w14:textId="14A5BA61" w:rsidR="00894C68" w:rsidRPr="006209CD" w:rsidRDefault="00894C68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920DD9">
              <w:rPr>
                <w:rFonts w:ascii="Arial" w:hAnsi="Arial" w:cs="Arial"/>
                <w:sz w:val="22"/>
                <w:szCs w:val="22"/>
                <w:lang w:val="pl-PL"/>
              </w:rPr>
              <w:br w:type="page"/>
            </w:r>
            <w:r w:rsidR="000E63CE"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Mater</w:t>
            </w:r>
          </w:p>
        </w:tc>
        <w:tc>
          <w:tcPr>
            <w:tcW w:w="3018" w:type="dxa"/>
          </w:tcPr>
          <w:p w14:paraId="275682AC" w14:textId="583793B1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Cam Gweithredu</w:t>
            </w:r>
          </w:p>
        </w:tc>
        <w:tc>
          <w:tcPr>
            <w:tcW w:w="2126" w:type="dxa"/>
          </w:tcPr>
          <w:p w14:paraId="3CDFCC16" w14:textId="48EEE012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Adran</w:t>
            </w:r>
          </w:p>
        </w:tc>
        <w:tc>
          <w:tcPr>
            <w:tcW w:w="3225" w:type="dxa"/>
          </w:tcPr>
          <w:p w14:paraId="70A54C65" w14:textId="7B1E51F0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Erbyn Pryd</w:t>
            </w:r>
          </w:p>
        </w:tc>
        <w:tc>
          <w:tcPr>
            <w:tcW w:w="2790" w:type="dxa"/>
          </w:tcPr>
          <w:p w14:paraId="1070A7D2" w14:textId="38F1271E" w:rsidR="00894C68" w:rsidRPr="006209CD" w:rsidRDefault="000E63CE" w:rsidP="00A856F5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Targedau Amcangyfrifol </w:t>
            </w:r>
          </w:p>
        </w:tc>
      </w:tr>
      <w:tr w:rsidR="00894C68" w:rsidRPr="00560095" w14:paraId="49D13508" w14:textId="77777777" w:rsidTr="00751CDB">
        <w:tc>
          <w:tcPr>
            <w:tcW w:w="2789" w:type="dxa"/>
          </w:tcPr>
          <w:p w14:paraId="346FF939" w14:textId="5A9D675C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Diffyg data i ddynodi defnydd uchel a gollyngiadau </w:t>
            </w:r>
          </w:p>
        </w:tc>
        <w:tc>
          <w:tcPr>
            <w:tcW w:w="3018" w:type="dxa"/>
          </w:tcPr>
          <w:p w14:paraId="46B8C983" w14:textId="1B775370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Gweithredu is-fesuryddion mewn mannau cyflenwi strategol. </w:t>
            </w:r>
          </w:p>
        </w:tc>
        <w:tc>
          <w:tcPr>
            <w:tcW w:w="2126" w:type="dxa"/>
          </w:tcPr>
          <w:p w14:paraId="3A177D35" w14:textId="6C2268AD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Cynaliadwyedd a Gwasanaethau Technegol a Chydymffurfiaeth </w:t>
            </w:r>
          </w:p>
        </w:tc>
        <w:tc>
          <w:tcPr>
            <w:tcW w:w="3225" w:type="dxa"/>
          </w:tcPr>
          <w:p w14:paraId="322B3332" w14:textId="156442F5" w:rsidR="00894C68" w:rsidRPr="002A2F99" w:rsidRDefault="002A2F99" w:rsidP="00A856F5">
            <w:pPr>
              <w:rPr>
                <w:rFonts w:ascii="Arial" w:hAnsi="Arial" w:cs="Arial"/>
                <w:sz w:val="22"/>
                <w:szCs w:val="22"/>
              </w:rPr>
            </w:pPr>
            <w:r w:rsidRPr="00C6664C">
              <w:rPr>
                <w:rFonts w:ascii="Arial" w:hAnsi="Arial" w:cs="Arial"/>
                <w:sz w:val="22"/>
                <w:szCs w:val="22"/>
                <w:lang w:val="cy-GB"/>
              </w:rPr>
              <w:t xml:space="preserve">Rhagfyr </w:t>
            </w: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86566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</w:tcPr>
          <w:p w14:paraId="3E57CFF1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C68" w:rsidRPr="00560095" w14:paraId="40BABC0A" w14:textId="77777777" w:rsidTr="00751CDB">
        <w:tc>
          <w:tcPr>
            <w:tcW w:w="2789" w:type="dxa"/>
          </w:tcPr>
          <w:p w14:paraId="79EC3DA2" w14:textId="7EB1C19D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Tapiau’n cael eu gadael i redeg am gyfnodau estynedig </w:t>
            </w:r>
          </w:p>
        </w:tc>
        <w:tc>
          <w:tcPr>
            <w:tcW w:w="3018" w:type="dxa"/>
          </w:tcPr>
          <w:p w14:paraId="770565DC" w14:textId="194714E8" w:rsidR="00894C68" w:rsidRPr="006209CD" w:rsidRDefault="000E63CE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Uwchraddio tapiau cyfredol â thapiau</w:t>
            </w:r>
            <w:r w:rsidR="007F775D"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 pwyso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 /isgoch </w:t>
            </w:r>
          </w:p>
        </w:tc>
        <w:tc>
          <w:tcPr>
            <w:tcW w:w="2126" w:type="dxa"/>
          </w:tcPr>
          <w:p w14:paraId="2521AC6C" w14:textId="44BBFDA0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Gwasanaethau Technegol a Chydymffurfiaeth</w:t>
            </w:r>
          </w:p>
        </w:tc>
        <w:tc>
          <w:tcPr>
            <w:tcW w:w="3225" w:type="dxa"/>
          </w:tcPr>
          <w:p w14:paraId="17E07CAF" w14:textId="717E15F6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Yn parhau</w:t>
            </w:r>
          </w:p>
        </w:tc>
        <w:tc>
          <w:tcPr>
            <w:tcW w:w="2790" w:type="dxa"/>
          </w:tcPr>
          <w:p w14:paraId="1A1C0A10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C68" w:rsidRPr="00560095" w14:paraId="751B1E23" w14:textId="77777777" w:rsidTr="00751CDB">
        <w:tc>
          <w:tcPr>
            <w:tcW w:w="2789" w:type="dxa"/>
          </w:tcPr>
          <w:p w14:paraId="56CC9643" w14:textId="3FF4F421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Arbedion Defnydd Dŵr</w:t>
            </w:r>
          </w:p>
        </w:tc>
        <w:tc>
          <w:tcPr>
            <w:tcW w:w="3018" w:type="dxa"/>
          </w:tcPr>
          <w:p w14:paraId="01AD5EE3" w14:textId="31FA75A5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Archwilio’r isadeiledd presennol, llunio matrics blaenoriaethau i dargedu gwelliannau. </w:t>
            </w:r>
          </w:p>
        </w:tc>
        <w:tc>
          <w:tcPr>
            <w:tcW w:w="2126" w:type="dxa"/>
          </w:tcPr>
          <w:p w14:paraId="731DD612" w14:textId="78DB9A2B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Cynaliadwyedd a Gwasanaethau Technegol a Chydymffurfiaeth</w:t>
            </w:r>
          </w:p>
        </w:tc>
        <w:tc>
          <w:tcPr>
            <w:tcW w:w="3225" w:type="dxa"/>
          </w:tcPr>
          <w:p w14:paraId="5AAA65CE" w14:textId="0C835F44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Archwiliad i’w gwblhau erbyn diwedd </w:t>
            </w:r>
            <w:r w:rsidR="002A2F99">
              <w:rPr>
                <w:rFonts w:ascii="Arial" w:hAnsi="Arial" w:cs="Arial"/>
                <w:sz w:val="22"/>
                <w:szCs w:val="22"/>
                <w:lang w:val="cy-GB"/>
              </w:rPr>
              <w:t>Tachwedd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 202</w:t>
            </w:r>
            <w:r w:rsidR="002A2F99">
              <w:rPr>
                <w:rFonts w:ascii="Arial" w:hAnsi="Arial" w:cs="Arial"/>
                <w:sz w:val="22"/>
                <w:szCs w:val="22"/>
                <w:lang w:val="cy-GB"/>
              </w:rPr>
              <w:t>3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.</w:t>
            </w:r>
          </w:p>
          <w:p w14:paraId="56106494" w14:textId="11CB48C0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Matrics i’w gwblhau er mwyn i’r gwaith ddechrau </w:t>
            </w:r>
            <w:r w:rsidR="0094566C" w:rsidRPr="00C6664C">
              <w:rPr>
                <w:rFonts w:ascii="Arial" w:hAnsi="Arial" w:cs="Arial"/>
                <w:sz w:val="22"/>
                <w:szCs w:val="22"/>
                <w:lang w:val="cy-GB"/>
              </w:rPr>
              <w:t xml:space="preserve">Rhagfyr 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202</w:t>
            </w:r>
            <w:r w:rsidR="002A2F99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. </w:t>
            </w:r>
          </w:p>
        </w:tc>
        <w:tc>
          <w:tcPr>
            <w:tcW w:w="2790" w:type="dxa"/>
          </w:tcPr>
          <w:p w14:paraId="4DEF6C50" w14:textId="7020B727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Lleihad blynyddol o 3% yn y defnydd hyd at uchafswm arbedion o 21%</w:t>
            </w:r>
          </w:p>
        </w:tc>
      </w:tr>
      <w:tr w:rsidR="00894C68" w:rsidRPr="00920DD9" w14:paraId="75F16CBD" w14:textId="77777777" w:rsidTr="00751CDB">
        <w:tc>
          <w:tcPr>
            <w:tcW w:w="2789" w:type="dxa"/>
          </w:tcPr>
          <w:p w14:paraId="2C602631" w14:textId="75AEC230" w:rsidR="00894C68" w:rsidRPr="006209CD" w:rsidRDefault="007F775D" w:rsidP="00A856F5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 xml:space="preserve">Cawodydd llety </w:t>
            </w:r>
          </w:p>
        </w:tc>
        <w:tc>
          <w:tcPr>
            <w:tcW w:w="3018" w:type="dxa"/>
          </w:tcPr>
          <w:p w14:paraId="7FA5FAD7" w14:textId="19B02A39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Archwilio’r stoc presennol</w:t>
            </w:r>
          </w:p>
          <w:p w14:paraId="1D951087" w14:textId="2A637076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Gosod pennau cawodydd eco. </w:t>
            </w:r>
          </w:p>
        </w:tc>
        <w:tc>
          <w:tcPr>
            <w:tcW w:w="2126" w:type="dxa"/>
          </w:tcPr>
          <w:p w14:paraId="7AA7DFC9" w14:textId="3DF337C8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Cynaliadwyedd</w:t>
            </w:r>
          </w:p>
          <w:p w14:paraId="15410C92" w14:textId="10E9F8A2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Gwasanaethau Technegol a Chydymffurfiaeth</w:t>
            </w:r>
          </w:p>
        </w:tc>
        <w:tc>
          <w:tcPr>
            <w:tcW w:w="3225" w:type="dxa"/>
          </w:tcPr>
          <w:p w14:paraId="7B8BFBE7" w14:textId="7F6A5DF4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Haf 2022</w:t>
            </w:r>
          </w:p>
          <w:p w14:paraId="444BB5F8" w14:textId="46F8C6CB" w:rsidR="00894C68" w:rsidRPr="002A2F99" w:rsidRDefault="002A2F99" w:rsidP="00751CD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A2F99">
              <w:rPr>
                <w:rFonts w:ascii="Arial" w:hAnsi="Arial" w:cs="Arial"/>
                <w:sz w:val="22"/>
                <w:szCs w:val="22"/>
                <w:lang w:val="cy-GB"/>
              </w:rPr>
              <w:t>Yn parhau gyda gwaith adnewyddu</w:t>
            </w:r>
          </w:p>
        </w:tc>
        <w:tc>
          <w:tcPr>
            <w:tcW w:w="2790" w:type="dxa"/>
          </w:tcPr>
          <w:p w14:paraId="2790B80C" w14:textId="3BBDEBF7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Lleihad yn seiliedig ar ganfyddiadau’r archwiliad </w:t>
            </w:r>
          </w:p>
        </w:tc>
      </w:tr>
      <w:tr w:rsidR="00894C68" w:rsidRPr="00920DD9" w14:paraId="7D084B1D" w14:textId="77777777" w:rsidTr="00751CDB">
        <w:tc>
          <w:tcPr>
            <w:tcW w:w="2789" w:type="dxa"/>
          </w:tcPr>
          <w:p w14:paraId="49E57A55" w14:textId="56AA7EB6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Defnydd drwy fflysio ar gyfer Legionella</w:t>
            </w:r>
          </w:p>
        </w:tc>
        <w:tc>
          <w:tcPr>
            <w:tcW w:w="3018" w:type="dxa"/>
          </w:tcPr>
          <w:p w14:paraId="0392E979" w14:textId="5A308816" w:rsidR="00894C68" w:rsidRPr="00920DD9" w:rsidRDefault="007F775D" w:rsidP="006314A0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Datblygu llinell sylfaen defnydd. </w:t>
            </w:r>
            <w:r w:rsidR="00894C68" w:rsidRPr="00920DD9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</w:p>
          <w:p w14:paraId="36136B39" w14:textId="26EC9769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Datblygu dilyniant fflysio yn unol â’r cynllun plymio er mwyn lleihau amser rhedeg tapiau </w:t>
            </w:r>
          </w:p>
        </w:tc>
        <w:tc>
          <w:tcPr>
            <w:tcW w:w="2126" w:type="dxa"/>
          </w:tcPr>
          <w:p w14:paraId="22054040" w14:textId="12167D17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Cynaliadwyedd</w:t>
            </w:r>
          </w:p>
          <w:p w14:paraId="3E7EA939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2EBE9C" w14:textId="68BDF8ED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Cydymffurfiaeth</w:t>
            </w:r>
          </w:p>
        </w:tc>
        <w:tc>
          <w:tcPr>
            <w:tcW w:w="3225" w:type="dxa"/>
          </w:tcPr>
          <w:p w14:paraId="4853246A" w14:textId="3079B6B8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Mai 2023</w:t>
            </w:r>
          </w:p>
          <w:p w14:paraId="38A8C3C2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ACDBB" w14:textId="01420E33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Fflysio mewn dilyniant: </w:t>
            </w:r>
            <w:r w:rsidR="00894C68" w:rsidRPr="00620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Gorffennaf 202</w:t>
            </w:r>
            <w:r w:rsidR="002A2F99">
              <w:rPr>
                <w:rFonts w:ascii="Arial" w:hAnsi="Arial" w:cs="Arial"/>
                <w:sz w:val="22"/>
                <w:szCs w:val="22"/>
                <w:lang w:val="cy-GB"/>
              </w:rPr>
              <w:t>3</w:t>
            </w:r>
          </w:p>
          <w:p w14:paraId="263441E5" w14:textId="5FB4CFCB" w:rsidR="00894C68" w:rsidRDefault="007F775D" w:rsidP="00751CD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Diagramau fflysio M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>edi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 2023</w:t>
            </w:r>
            <w:r w:rsidR="00175716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</w:p>
          <w:p w14:paraId="53229A63" w14:textId="4808AB79" w:rsidR="00175716" w:rsidRDefault="00DB7E62" w:rsidP="00751CD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Yn Parhau</w:t>
            </w:r>
          </w:p>
          <w:p w14:paraId="085B28D9" w14:textId="77777777" w:rsidR="00175716" w:rsidRDefault="00175716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</w:p>
          <w:p w14:paraId="45635A1F" w14:textId="2ADD1B3D" w:rsidR="00175716" w:rsidRPr="006209CD" w:rsidRDefault="00175716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</w:p>
        </w:tc>
        <w:tc>
          <w:tcPr>
            <w:tcW w:w="2790" w:type="dxa"/>
          </w:tcPr>
          <w:p w14:paraId="0F853347" w14:textId="3A30EF2F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es-ES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Lleihad o 40% yn y llinell sylfaen a bennir. </w:t>
            </w:r>
          </w:p>
          <w:p w14:paraId="040CE05F" w14:textId="77777777" w:rsidR="00894C68" w:rsidRPr="00920DD9" w:rsidRDefault="00894C68" w:rsidP="006314A0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4C68" w:rsidRPr="00560095" w14:paraId="69394211" w14:textId="77777777" w:rsidTr="00751CDB">
        <w:tc>
          <w:tcPr>
            <w:tcW w:w="2789" w:type="dxa"/>
          </w:tcPr>
          <w:p w14:paraId="423696FD" w14:textId="063D47E6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es-ES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Dŵr safon yfed a driniwyd ar gyfer cynnal y tiroedd </w:t>
            </w:r>
          </w:p>
        </w:tc>
        <w:tc>
          <w:tcPr>
            <w:tcW w:w="3018" w:type="dxa"/>
          </w:tcPr>
          <w:p w14:paraId="434B40B3" w14:textId="1AD4FA26" w:rsidR="00894C68" w:rsidRPr="00920DD9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es-ES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Casgenni dŵr a hidlyddion dŵr glaw ar gyfer storio dŵr i’r tiroedd a dyfrio drwy ddiferion</w:t>
            </w:r>
            <w:r w:rsidR="00751CDB" w:rsidRPr="00751CDB">
              <w:rPr>
                <w:rFonts w:ascii="Arial" w:hAnsi="Arial" w:cs="Arial"/>
                <w:sz w:val="22"/>
                <w:szCs w:val="22"/>
                <w:lang w:val="cy-GB"/>
              </w:rPr>
              <w:t>.</w:t>
            </w:r>
          </w:p>
        </w:tc>
        <w:tc>
          <w:tcPr>
            <w:tcW w:w="2126" w:type="dxa"/>
          </w:tcPr>
          <w:p w14:paraId="38FDF63C" w14:textId="01044605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Cynaliadwyedd</w:t>
            </w:r>
          </w:p>
          <w:p w14:paraId="01DC2229" w14:textId="1C384A5F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Tiroedd</w:t>
            </w:r>
          </w:p>
        </w:tc>
        <w:tc>
          <w:tcPr>
            <w:tcW w:w="3225" w:type="dxa"/>
          </w:tcPr>
          <w:p w14:paraId="75172182" w14:textId="3A1186AE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Ebrill 202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790" w:type="dxa"/>
          </w:tcPr>
          <w:p w14:paraId="136D754A" w14:textId="18072445" w:rsidR="00894C68" w:rsidRPr="006209CD" w:rsidRDefault="007F775D" w:rsidP="00751CDB">
            <w:pPr>
              <w:rPr>
                <w:color w:val="FFFFFF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Bydd 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>7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0% o ddŵr i’r tiroedd yn dod o ddŵr glaw</w:t>
            </w:r>
          </w:p>
        </w:tc>
      </w:tr>
      <w:tr w:rsidR="00894C68" w:rsidRPr="00E31DC9" w14:paraId="2FF2DF2A" w14:textId="77777777" w:rsidTr="00751CDB">
        <w:tc>
          <w:tcPr>
            <w:tcW w:w="2789" w:type="dxa"/>
          </w:tcPr>
          <w:p w14:paraId="54A86A21" w14:textId="2245DEAD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Addysg arbed dŵr </w:t>
            </w:r>
          </w:p>
        </w:tc>
        <w:tc>
          <w:tcPr>
            <w:tcW w:w="3018" w:type="dxa"/>
          </w:tcPr>
          <w:p w14:paraId="5BFC59AA" w14:textId="54D0823E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Ymgyrch addysg i dynnu sylw at bwysigrwydd ymddygiad personol o ran defnyddio dŵr.</w:t>
            </w:r>
          </w:p>
          <w:p w14:paraId="7B08BB40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04870E" w14:textId="45443862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Wythnos Arbed Dŵr</w:t>
            </w:r>
          </w:p>
        </w:tc>
        <w:tc>
          <w:tcPr>
            <w:tcW w:w="2126" w:type="dxa"/>
          </w:tcPr>
          <w:p w14:paraId="5DBDE0DA" w14:textId="11B5C53A" w:rsidR="00894C68" w:rsidRPr="006209CD" w:rsidRDefault="007F775D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Cynaliadwyedd</w:t>
            </w:r>
          </w:p>
        </w:tc>
        <w:tc>
          <w:tcPr>
            <w:tcW w:w="3225" w:type="dxa"/>
          </w:tcPr>
          <w:p w14:paraId="5867F0F2" w14:textId="3B635E5C" w:rsidR="00894C68" w:rsidRPr="006209CD" w:rsidRDefault="00933B5B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Hydref</w:t>
            </w:r>
            <w:r w:rsidR="00B651D5"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 202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3</w:t>
            </w:r>
          </w:p>
          <w:p w14:paraId="26936761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F1CA8D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F48D03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3F1630" w14:textId="4CF24630" w:rsidR="544C9D59" w:rsidRDefault="544C9D59" w:rsidP="544C9D5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620867" w14:textId="06EDE630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Mai 202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790" w:type="dxa"/>
          </w:tcPr>
          <w:p w14:paraId="41E95872" w14:textId="798E1C19" w:rsidR="00894C68" w:rsidRPr="00894C68" w:rsidRDefault="00487F75" w:rsidP="006314A0">
            <w:pPr>
              <w:rPr>
                <w:rFonts w:ascii="Arial" w:hAnsi="Arial" w:cs="Arial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Yn parhau</w:t>
            </w:r>
          </w:p>
        </w:tc>
      </w:tr>
      <w:tr w:rsidR="00894C68" w:rsidRPr="00560095" w14:paraId="3A745CEA" w14:textId="77777777" w:rsidTr="00751CDB">
        <w:tc>
          <w:tcPr>
            <w:tcW w:w="2789" w:type="dxa"/>
          </w:tcPr>
          <w:p w14:paraId="13680841" w14:textId="79B65D22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Ail-lenwi dŵr daear a lleihau llif trostir </w:t>
            </w:r>
          </w:p>
        </w:tc>
        <w:tc>
          <w:tcPr>
            <w:tcW w:w="3018" w:type="dxa"/>
          </w:tcPr>
          <w:p w14:paraId="19116FB8" w14:textId="3422ED18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Datblygu 2 bwll naturiol yng Nghaerfyrddin i helpu </w:t>
            </w:r>
            <w:r w:rsidR="00751CDB"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i 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ail-lenwi dŵr daear a gweithredu’n fyffer i lif trostir yn ystod achlysuron gla</w:t>
            </w:r>
            <w:r w:rsidR="00751CDB" w:rsidRPr="00751CDB">
              <w:rPr>
                <w:rFonts w:ascii="Arial" w:hAnsi="Arial" w:cs="Arial"/>
                <w:sz w:val="22"/>
                <w:szCs w:val="22"/>
                <w:lang w:val="cy-GB"/>
              </w:rPr>
              <w:t>wiad uchel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. </w:t>
            </w:r>
          </w:p>
        </w:tc>
        <w:tc>
          <w:tcPr>
            <w:tcW w:w="2126" w:type="dxa"/>
          </w:tcPr>
          <w:p w14:paraId="4CF7B1F8" w14:textId="6CDCD993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Prosiectau</w:t>
            </w:r>
          </w:p>
        </w:tc>
        <w:tc>
          <w:tcPr>
            <w:tcW w:w="3225" w:type="dxa"/>
          </w:tcPr>
          <w:p w14:paraId="557365E9" w14:textId="75F02F87" w:rsidR="00894C68" w:rsidRPr="00870D61" w:rsidRDefault="00B651D5" w:rsidP="00870D61">
            <w:pPr>
              <w:pStyle w:val="HTMLPreformatted"/>
              <w:shd w:val="clear" w:color="auto" w:fill="F8F9FA"/>
              <w:spacing w:line="540" w:lineRule="atLeast"/>
              <w:rPr>
                <w:rFonts w:ascii="Arial" w:hAnsi="Arial" w:cs="Arial"/>
                <w:color w:val="FFFFFF"/>
                <w:sz w:val="22"/>
                <w:szCs w:val="22"/>
                <w:lang w:val="es-ES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Ebrill 2023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 xml:space="preserve"> wedi’i ohirio tan </w:t>
            </w:r>
            <w:r w:rsidR="00870D61">
              <w:rPr>
                <w:rFonts w:ascii="Arial" w:hAnsi="Arial" w:cs="Arial"/>
                <w:sz w:val="22"/>
                <w:szCs w:val="22"/>
                <w:lang w:val="cy-GB"/>
              </w:rPr>
              <w:t xml:space="preserve">Mehefin </w:t>
            </w:r>
            <w:r w:rsidR="00933B5B">
              <w:rPr>
                <w:rFonts w:ascii="Arial" w:hAnsi="Arial" w:cs="Arial"/>
                <w:sz w:val="22"/>
                <w:szCs w:val="22"/>
                <w:lang w:val="cy-GB"/>
              </w:rPr>
              <w:t>2024</w:t>
            </w:r>
          </w:p>
        </w:tc>
        <w:tc>
          <w:tcPr>
            <w:tcW w:w="2790" w:type="dxa"/>
          </w:tcPr>
          <w:p w14:paraId="47198E49" w14:textId="569F9BFC" w:rsidR="00894C68" w:rsidRPr="00894C68" w:rsidRDefault="00487F75" w:rsidP="006314A0">
            <w:pPr>
              <w:rPr>
                <w:rFonts w:ascii="Arial" w:hAnsi="Arial" w:cs="Arial"/>
                <w:sz w:val="22"/>
                <w:szCs w:val="22"/>
              </w:rPr>
            </w:pP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Yn parh</w:t>
            </w:r>
            <w:r w:rsidR="00946322">
              <w:rPr>
                <w:rFonts w:ascii="Arial" w:hAnsi="Arial" w:cs="Arial"/>
                <w:sz w:val="22"/>
                <w:szCs w:val="22"/>
                <w:lang w:val="cy-GB"/>
              </w:rPr>
              <w:t>J</w:t>
            </w:r>
            <w:r w:rsidRPr="00A856F5">
              <w:rPr>
                <w:rFonts w:ascii="Arial" w:hAnsi="Arial" w:cs="Arial"/>
                <w:sz w:val="22"/>
                <w:szCs w:val="22"/>
                <w:lang w:val="cy-GB"/>
              </w:rPr>
              <w:t>au</w:t>
            </w:r>
          </w:p>
        </w:tc>
      </w:tr>
      <w:tr w:rsidR="00894C68" w:rsidRPr="00560095" w14:paraId="459D43CE" w14:textId="77777777" w:rsidTr="00751CDB">
        <w:tc>
          <w:tcPr>
            <w:tcW w:w="2789" w:type="dxa"/>
          </w:tcPr>
          <w:p w14:paraId="1D1D410C" w14:textId="4C793D9D" w:rsidR="00894C68" w:rsidRPr="00920DD9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Diffyg data graddfa ddefnydd y llety </w:t>
            </w:r>
          </w:p>
        </w:tc>
        <w:tc>
          <w:tcPr>
            <w:tcW w:w="3018" w:type="dxa"/>
          </w:tcPr>
          <w:p w14:paraId="06551A24" w14:textId="6DC26956" w:rsidR="00894C68" w:rsidRPr="00920DD9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Datblygu llinell sylfaen CALl i’r llety. </w:t>
            </w:r>
          </w:p>
          <w:p w14:paraId="09D89413" w14:textId="57BCCB05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Defnyddio is-fesuryddion i gr</w:t>
            </w:r>
            <w:r w:rsidR="00751CDB" w:rsidRPr="00751CDB">
              <w:rPr>
                <w:rFonts w:ascii="Arial" w:hAnsi="Arial" w:cs="Arial"/>
                <w:sz w:val="22"/>
                <w:szCs w:val="22"/>
                <w:lang w:val="cy-GB"/>
              </w:rPr>
              <w:t>e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u cardiau sgôr dŵr</w:t>
            </w:r>
          </w:p>
        </w:tc>
        <w:tc>
          <w:tcPr>
            <w:tcW w:w="2126" w:type="dxa"/>
          </w:tcPr>
          <w:p w14:paraId="54B54AD5" w14:textId="321CE635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Cynaliadwyedd</w:t>
            </w:r>
          </w:p>
        </w:tc>
        <w:tc>
          <w:tcPr>
            <w:tcW w:w="3225" w:type="dxa"/>
          </w:tcPr>
          <w:p w14:paraId="4A04B47B" w14:textId="4E8CBE6B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Awst 2023</w:t>
            </w:r>
          </w:p>
          <w:p w14:paraId="318CAA20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67667D" w14:textId="72A7AEE7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Medi 202</w:t>
            </w:r>
            <w:r w:rsidR="00377C41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790" w:type="dxa"/>
          </w:tcPr>
          <w:p w14:paraId="25D3B396" w14:textId="77777777" w:rsidR="00894C68" w:rsidRPr="00894C68" w:rsidRDefault="00894C68" w:rsidP="006314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C68" w:rsidRPr="00560095" w14:paraId="0A1B530D" w14:textId="77777777" w:rsidTr="00751CDB">
        <w:tc>
          <w:tcPr>
            <w:tcW w:w="2789" w:type="dxa"/>
          </w:tcPr>
          <w:p w14:paraId="3D3F0629" w14:textId="42C0878C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Golchi llestri â llaw yn y llety’n arwain at ddefnydd uchel </w:t>
            </w:r>
          </w:p>
        </w:tc>
        <w:tc>
          <w:tcPr>
            <w:tcW w:w="3018" w:type="dxa"/>
          </w:tcPr>
          <w:p w14:paraId="35DC21F2" w14:textId="40EFB103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Gosod peiriannau golchi llestri yn y llety</w:t>
            </w:r>
          </w:p>
        </w:tc>
        <w:tc>
          <w:tcPr>
            <w:tcW w:w="2126" w:type="dxa"/>
          </w:tcPr>
          <w:p w14:paraId="590F0C97" w14:textId="6799A33C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Cydymffurfiaeth Dechnegol </w:t>
            </w:r>
          </w:p>
        </w:tc>
        <w:tc>
          <w:tcPr>
            <w:tcW w:w="3225" w:type="dxa"/>
          </w:tcPr>
          <w:p w14:paraId="3162E83B" w14:textId="17DE50DD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Medi 2023</w:t>
            </w:r>
          </w:p>
        </w:tc>
        <w:tc>
          <w:tcPr>
            <w:tcW w:w="2790" w:type="dxa"/>
          </w:tcPr>
          <w:p w14:paraId="3A73DE13" w14:textId="593AA770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Lleihad o 50% yn y defnydd cyfredol yng ngheginau myfyrwyr. </w:t>
            </w:r>
          </w:p>
        </w:tc>
      </w:tr>
      <w:tr w:rsidR="00894C68" w:rsidRPr="00560095" w14:paraId="11302ABB" w14:textId="77777777" w:rsidTr="00751CDB">
        <w:tc>
          <w:tcPr>
            <w:tcW w:w="2789" w:type="dxa"/>
          </w:tcPr>
          <w:p w14:paraId="554DCC86" w14:textId="5248AEB2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Mae dŵr gwastraff cyfredol yn amcangyfrif yn seiliedig ar y cyflenwad sy’n dod i mewn. </w:t>
            </w:r>
          </w:p>
        </w:tc>
        <w:tc>
          <w:tcPr>
            <w:tcW w:w="3018" w:type="dxa"/>
          </w:tcPr>
          <w:p w14:paraId="24AC105D" w14:textId="6B22FB54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Edrych ar y system ddraenio a datblygu gorsaf fesur dŵr gwastraff </w:t>
            </w:r>
            <w:r w:rsidR="00751CDB" w:rsidRPr="00751CDB">
              <w:rPr>
                <w:rFonts w:ascii="Arial" w:hAnsi="Arial" w:cs="Arial"/>
                <w:sz w:val="22"/>
                <w:szCs w:val="22"/>
                <w:lang w:val="cy-GB"/>
              </w:rPr>
              <w:t>er mwyn</w:t>
            </w: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 datblygu llinell sylfaen. </w:t>
            </w:r>
          </w:p>
        </w:tc>
        <w:tc>
          <w:tcPr>
            <w:tcW w:w="2126" w:type="dxa"/>
          </w:tcPr>
          <w:p w14:paraId="77FC97E6" w14:textId="726D6467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Cynaliadwyedd</w:t>
            </w:r>
          </w:p>
          <w:p w14:paraId="305C43C6" w14:textId="63FDD8AE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Cydymffurfiaeth Dechnegol</w:t>
            </w:r>
          </w:p>
        </w:tc>
        <w:tc>
          <w:tcPr>
            <w:tcW w:w="3225" w:type="dxa"/>
          </w:tcPr>
          <w:p w14:paraId="5EA0C816" w14:textId="572C5B96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>Awst 2023</w:t>
            </w:r>
          </w:p>
        </w:tc>
        <w:tc>
          <w:tcPr>
            <w:tcW w:w="2790" w:type="dxa"/>
          </w:tcPr>
          <w:p w14:paraId="5928E6EE" w14:textId="4B3E677E" w:rsidR="00894C68" w:rsidRPr="006209CD" w:rsidRDefault="00B651D5" w:rsidP="00751CDB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751CDB">
              <w:rPr>
                <w:rFonts w:ascii="Arial" w:hAnsi="Arial" w:cs="Arial"/>
                <w:sz w:val="22"/>
                <w:szCs w:val="22"/>
                <w:lang w:val="cy-GB"/>
              </w:rPr>
              <w:t xml:space="preserve">Ffigurau cywir a fesurir ar gyfer dŵr gwastraff. </w:t>
            </w:r>
          </w:p>
        </w:tc>
      </w:tr>
    </w:tbl>
    <w:p w14:paraId="3B2C62A1" w14:textId="67E2A5E7" w:rsidR="00894C68" w:rsidRPr="008C1F2B" w:rsidRDefault="00894C68" w:rsidP="008C1F2B">
      <w:pPr>
        <w:rPr>
          <w:rFonts w:ascii="Arial" w:hAnsi="Arial" w:cs="Arial"/>
          <w:sz w:val="22"/>
          <w:szCs w:val="22"/>
        </w:rPr>
        <w:sectPr w:rsidR="00894C68" w:rsidRPr="008C1F2B" w:rsidSect="001F66D2">
          <w:pgSz w:w="16838" w:h="11906" w:orient="landscape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</w:p>
    <w:p w14:paraId="4BDA3791" w14:textId="77777777" w:rsidR="008C1F2B" w:rsidRDefault="008C1F2B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br w:type="page"/>
      </w:r>
    </w:p>
    <w:p w14:paraId="0D92A074" w14:textId="77777777" w:rsidR="00590E4C" w:rsidRPr="00290BD5" w:rsidRDefault="00682E7D" w:rsidP="00290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2" behindDoc="1" locked="0" layoutInCell="1" allowOverlap="1" wp14:anchorId="096ED324" wp14:editId="5B604697">
            <wp:simplePos x="0" y="0"/>
            <wp:positionH relativeFrom="column">
              <wp:posOffset>-930166</wp:posOffset>
            </wp:positionH>
            <wp:positionV relativeFrom="paragraph">
              <wp:posOffset>-914400</wp:posOffset>
            </wp:positionV>
            <wp:extent cx="7579204" cy="10720552"/>
            <wp:effectExtent l="0" t="0" r="317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cy_Back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14" cy="10712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0E4C" w:rsidRPr="00290BD5" w:rsidSect="001F66D2">
      <w:headerReference w:type="first" r:id="rId15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F4ED1" w14:textId="77777777" w:rsidR="001F66D2" w:rsidRDefault="001F66D2" w:rsidP="00290BD5">
      <w:r>
        <w:separator/>
      </w:r>
    </w:p>
  </w:endnote>
  <w:endnote w:type="continuationSeparator" w:id="0">
    <w:p w14:paraId="052C49E3" w14:textId="77777777" w:rsidR="001F66D2" w:rsidRDefault="001F66D2" w:rsidP="00290BD5">
      <w:r>
        <w:continuationSeparator/>
      </w:r>
    </w:p>
  </w:endnote>
  <w:endnote w:type="continuationNotice" w:id="1">
    <w:p w14:paraId="22068659" w14:textId="77777777" w:rsidR="001F66D2" w:rsidRDefault="001F66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  <w:lang w:val="cy-GB"/>
      </w:rPr>
      <w:id w:val="-168666121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  <w:lang w:val="cy-GB"/>
          </w:rPr>
          <w:id w:val="-1669238322"/>
          <w:docPartObj>
            <w:docPartGallery w:val="Page Numbers (Top of Page)"/>
            <w:docPartUnique/>
          </w:docPartObj>
        </w:sdtPr>
        <w:sdtContent>
          <w:p w14:paraId="1F70F7CC" w14:textId="77777777" w:rsidR="00C028CC" w:rsidRPr="00DB43E4" w:rsidRDefault="00C028CC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4BDF1544" w14:textId="04697F6C" w:rsidR="00C028CC" w:rsidRPr="00DB43E4" w:rsidRDefault="00C028CC" w:rsidP="00C028CC">
            <w:pPr>
              <w:pStyle w:val="Foo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DB43E4">
              <w:rPr>
                <w:rFonts w:ascii="Arial" w:hAnsi="Arial" w:cs="Arial"/>
                <w:sz w:val="20"/>
                <w:szCs w:val="20"/>
                <w:lang w:val="cy-GB"/>
              </w:rPr>
              <w:t>L</w:t>
            </w:r>
            <w:r w:rsidR="00DB43E4" w:rsidRPr="00DB43E4">
              <w:rPr>
                <w:rFonts w:ascii="Arial" w:hAnsi="Arial" w:cs="Arial"/>
                <w:sz w:val="20"/>
                <w:szCs w:val="20"/>
                <w:lang w:val="cy-GB"/>
              </w:rPr>
              <w:t>le</w:t>
            </w:r>
            <w:r w:rsidRPr="00DB43E4">
              <w:rPr>
                <w:rFonts w:ascii="Arial" w:hAnsi="Arial" w:cs="Arial"/>
                <w:sz w:val="20"/>
                <w:szCs w:val="20"/>
                <w:lang w:val="cy-GB"/>
              </w:rPr>
              <w:t>o</w:t>
            </w:r>
            <w:r w:rsidR="00DB43E4" w:rsidRPr="00DB43E4">
              <w:rPr>
                <w:rFonts w:ascii="Arial" w:hAnsi="Arial" w:cs="Arial"/>
                <w:sz w:val="20"/>
                <w:szCs w:val="20"/>
                <w:lang w:val="cy-GB"/>
              </w:rPr>
              <w:t>liad y ddogfen</w:t>
            </w:r>
            <w:r w:rsidRPr="00DB43E4">
              <w:rPr>
                <w:rFonts w:ascii="Arial" w:hAnsi="Arial" w:cs="Arial"/>
                <w:sz w:val="20"/>
                <w:szCs w:val="20"/>
                <w:lang w:val="cy-GB"/>
              </w:rPr>
              <w:t xml:space="preserve">: </w:t>
            </w:r>
            <w:r w:rsidR="00A952F2" w:rsidRPr="00DB43E4">
              <w:rPr>
                <w:rStyle w:val="Hyperlink"/>
                <w:rFonts w:ascii="Arial" w:hAnsi="Arial" w:cs="Arial"/>
                <w:color w:val="auto"/>
                <w:sz w:val="20"/>
                <w:szCs w:val="20"/>
                <w:lang w:val="cy-GB"/>
              </w:rPr>
              <w:t>https://uwtsd.ac.uk/sustainability/sustainability-strategies-and-policies/</w:t>
            </w:r>
          </w:p>
          <w:p w14:paraId="483FA878" w14:textId="3F2DC903" w:rsidR="00590E4C" w:rsidRPr="00DB43E4" w:rsidRDefault="00DB43E4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DB43E4">
              <w:rPr>
                <w:rFonts w:ascii="Arial" w:hAnsi="Arial" w:cs="Arial"/>
                <w:sz w:val="20"/>
                <w:szCs w:val="20"/>
                <w:lang w:val="cy-GB"/>
              </w:rPr>
              <w:t>Tudalen</w:t>
            </w:r>
            <w:r w:rsidR="00590E4C" w:rsidRPr="00DB43E4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begin"/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instrText xml:space="preserve"> PAGE </w:instrTex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separate"/>
            </w:r>
            <w:r w:rsidR="00AD6907" w:rsidRPr="00DB43E4">
              <w:rPr>
                <w:rFonts w:ascii="Arial" w:hAnsi="Arial" w:cs="Arial"/>
                <w:b/>
                <w:bCs/>
                <w:noProof/>
                <w:sz w:val="20"/>
                <w:szCs w:val="20"/>
                <w:lang w:val="cy-GB"/>
              </w:rPr>
              <w:t>1</w: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end"/>
            </w:r>
            <w:r w:rsidR="00590E4C" w:rsidRPr="00DB43E4">
              <w:rPr>
                <w:rFonts w:ascii="Arial" w:hAnsi="Arial" w:cs="Arial"/>
                <w:sz w:val="20"/>
                <w:szCs w:val="20"/>
                <w:lang w:val="cy-GB"/>
              </w:rPr>
              <w:t xml:space="preserve"> o </w: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begin"/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instrText xml:space="preserve"> NUMPAGES  </w:instrTex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separate"/>
            </w:r>
            <w:r w:rsidR="00AD6907" w:rsidRPr="00DB43E4">
              <w:rPr>
                <w:rFonts w:ascii="Arial" w:hAnsi="Arial" w:cs="Arial"/>
                <w:b/>
                <w:bCs/>
                <w:noProof/>
                <w:sz w:val="20"/>
                <w:szCs w:val="20"/>
                <w:lang w:val="cy-GB"/>
              </w:rPr>
              <w:t>7</w:t>
            </w:r>
            <w:r w:rsidR="00590E4C" w:rsidRPr="00DB43E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fldChar w:fldCharType="end"/>
            </w:r>
          </w:p>
        </w:sdtContent>
      </w:sdt>
    </w:sdtContent>
  </w:sdt>
  <w:p w14:paraId="4D2EEA78" w14:textId="77777777" w:rsidR="00590E4C" w:rsidRDefault="00590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77CC" w14:textId="77777777" w:rsidR="001F66D2" w:rsidRDefault="001F66D2" w:rsidP="00290BD5">
      <w:r>
        <w:separator/>
      </w:r>
    </w:p>
  </w:footnote>
  <w:footnote w:type="continuationSeparator" w:id="0">
    <w:p w14:paraId="32D13500" w14:textId="77777777" w:rsidR="001F66D2" w:rsidRDefault="001F66D2" w:rsidP="00290BD5">
      <w:r>
        <w:continuationSeparator/>
      </w:r>
    </w:p>
  </w:footnote>
  <w:footnote w:type="continuationNotice" w:id="1">
    <w:p w14:paraId="3A101732" w14:textId="77777777" w:rsidR="001F66D2" w:rsidRDefault="001F66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5723" w14:textId="77777777" w:rsidR="00290BD5" w:rsidRDefault="00290BD5">
    <w:pPr>
      <w:pStyle w:val="Header"/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24FF27D" wp14:editId="701672F5">
          <wp:simplePos x="0" y="0"/>
          <wp:positionH relativeFrom="column">
            <wp:posOffset>-672838</wp:posOffset>
          </wp:positionH>
          <wp:positionV relativeFrom="paragraph">
            <wp:posOffset>-287534</wp:posOffset>
          </wp:positionV>
          <wp:extent cx="2491569" cy="997261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D_corp_logo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569" cy="997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5500" w14:textId="77777777" w:rsidR="00682E7D" w:rsidRDefault="00682E7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989"/>
    <w:multiLevelType w:val="multilevel"/>
    <w:tmpl w:val="60FC1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2"/>
      <w:numFmt w:val="none"/>
      <w:lvlText w:val="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 w:val="0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AE47CE6"/>
    <w:multiLevelType w:val="hybridMultilevel"/>
    <w:tmpl w:val="BB52E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743697">
    <w:abstractNumId w:val="0"/>
  </w:num>
  <w:num w:numId="2" w16cid:durableId="23844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98"/>
    <w:rsid w:val="0000211F"/>
    <w:rsid w:val="00066247"/>
    <w:rsid w:val="00091F76"/>
    <w:rsid w:val="000E63CE"/>
    <w:rsid w:val="000F0FB8"/>
    <w:rsid w:val="00172E7E"/>
    <w:rsid w:val="0017313F"/>
    <w:rsid w:val="00175716"/>
    <w:rsid w:val="001D1817"/>
    <w:rsid w:val="001F66D2"/>
    <w:rsid w:val="00290BD5"/>
    <w:rsid w:val="002A2F99"/>
    <w:rsid w:val="002D27ED"/>
    <w:rsid w:val="00344C0D"/>
    <w:rsid w:val="00347ADD"/>
    <w:rsid w:val="00377C41"/>
    <w:rsid w:val="003A39E1"/>
    <w:rsid w:val="00421E8F"/>
    <w:rsid w:val="00473CF8"/>
    <w:rsid w:val="00487F75"/>
    <w:rsid w:val="004A7962"/>
    <w:rsid w:val="004F7C13"/>
    <w:rsid w:val="00567033"/>
    <w:rsid w:val="00590E4C"/>
    <w:rsid w:val="005A5D17"/>
    <w:rsid w:val="005F3098"/>
    <w:rsid w:val="006149E7"/>
    <w:rsid w:val="006209CD"/>
    <w:rsid w:val="006314A0"/>
    <w:rsid w:val="00665C1C"/>
    <w:rsid w:val="00680597"/>
    <w:rsid w:val="00682E7D"/>
    <w:rsid w:val="006F3697"/>
    <w:rsid w:val="0071797C"/>
    <w:rsid w:val="0074522A"/>
    <w:rsid w:val="00751CDB"/>
    <w:rsid w:val="00776468"/>
    <w:rsid w:val="007F775D"/>
    <w:rsid w:val="0084690A"/>
    <w:rsid w:val="0086566A"/>
    <w:rsid w:val="00870D61"/>
    <w:rsid w:val="00894C68"/>
    <w:rsid w:val="008B521D"/>
    <w:rsid w:val="008C1F2B"/>
    <w:rsid w:val="008F0F57"/>
    <w:rsid w:val="009022D9"/>
    <w:rsid w:val="00920DD9"/>
    <w:rsid w:val="00933B5B"/>
    <w:rsid w:val="0094566C"/>
    <w:rsid w:val="00946322"/>
    <w:rsid w:val="00A5492D"/>
    <w:rsid w:val="00A63E4B"/>
    <w:rsid w:val="00A856F5"/>
    <w:rsid w:val="00A952F2"/>
    <w:rsid w:val="00AA6E9F"/>
    <w:rsid w:val="00AD6907"/>
    <w:rsid w:val="00B526F1"/>
    <w:rsid w:val="00B52A01"/>
    <w:rsid w:val="00B54EF1"/>
    <w:rsid w:val="00B651D5"/>
    <w:rsid w:val="00BB4741"/>
    <w:rsid w:val="00BB520D"/>
    <w:rsid w:val="00C028CC"/>
    <w:rsid w:val="00C15679"/>
    <w:rsid w:val="00C34B15"/>
    <w:rsid w:val="00C4301C"/>
    <w:rsid w:val="00C50CC7"/>
    <w:rsid w:val="00C6664C"/>
    <w:rsid w:val="00C96CE7"/>
    <w:rsid w:val="00CB7CCD"/>
    <w:rsid w:val="00D53027"/>
    <w:rsid w:val="00DB43E4"/>
    <w:rsid w:val="00DB7E62"/>
    <w:rsid w:val="00E309BB"/>
    <w:rsid w:val="00E43880"/>
    <w:rsid w:val="02E4BBB8"/>
    <w:rsid w:val="04808C19"/>
    <w:rsid w:val="158A72D6"/>
    <w:rsid w:val="1C47621D"/>
    <w:rsid w:val="1D427A23"/>
    <w:rsid w:val="2163F814"/>
    <w:rsid w:val="3A62FE6E"/>
    <w:rsid w:val="3A7BE513"/>
    <w:rsid w:val="4993FC7A"/>
    <w:rsid w:val="4B919080"/>
    <w:rsid w:val="544C9D59"/>
    <w:rsid w:val="68BEA043"/>
    <w:rsid w:val="6C468916"/>
    <w:rsid w:val="6D208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E46C0"/>
  <w15:docId w15:val="{3836CC9C-1337-4859-BB08-8B4ADE35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15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C34B15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34B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C34B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C34B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C34B15"/>
    <w:pPr>
      <w:numPr>
        <w:ilvl w:val="6"/>
        <w:numId w:val="1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C34B15"/>
    <w:pPr>
      <w:numPr>
        <w:ilvl w:val="7"/>
        <w:numId w:val="1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C34B15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34B15"/>
    <w:rPr>
      <w:rFonts w:ascii="Verdana" w:eastAsia="Times New Roman" w:hAnsi="Verdana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34B15"/>
    <w:rPr>
      <w:rFonts w:ascii="Verdana" w:eastAsia="Times New Roman" w:hAnsi="Verdana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C34B15"/>
    <w:rPr>
      <w:rFonts w:ascii="Verdana" w:eastAsia="Times New Roman" w:hAnsi="Verdan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C34B15"/>
    <w:rPr>
      <w:rFonts w:ascii="Verdana" w:eastAsia="Times New Roman" w:hAnsi="Verdana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C34B15"/>
    <w:rPr>
      <w:rFonts w:ascii="Verdana" w:eastAsia="Times New Roman" w:hAnsi="Verdan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C34B15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C34B15"/>
    <w:rPr>
      <w:rFonts w:ascii="Verdana" w:eastAsia="Times New Roman" w:hAnsi="Verdana" w:cs="Arial"/>
    </w:rPr>
  </w:style>
  <w:style w:type="table" w:styleId="TableGrid">
    <w:name w:val="Table Grid"/>
    <w:basedOn w:val="TableNormal"/>
    <w:uiPriority w:val="39"/>
    <w:rsid w:val="0029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BD5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D5"/>
    <w:rPr>
      <w:rFonts w:ascii="Verdana" w:eastAsia="Times New Roman" w:hAnsi="Verdana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D5"/>
    <w:rPr>
      <w:rFonts w:ascii="Verdana" w:eastAsia="Times New Roman" w:hAnsi="Verdana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5302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82E7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682E7D"/>
    <w:rPr>
      <w:rFonts w:eastAsiaTheme="minorEastAsia"/>
      <w:lang w:val="en-US" w:eastAsia="ja-JP"/>
    </w:rPr>
  </w:style>
  <w:style w:type="paragraph" w:styleId="ListParagraph">
    <w:name w:val="List Paragraph"/>
    <w:basedOn w:val="Normal"/>
    <w:uiPriority w:val="34"/>
    <w:qFormat/>
    <w:rsid w:val="005F309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normaltextrun">
    <w:name w:val="normaltextrun"/>
    <w:basedOn w:val="DefaultParagraphFont"/>
    <w:rsid w:val="00B526F1"/>
  </w:style>
  <w:style w:type="character" w:customStyle="1" w:styleId="eop">
    <w:name w:val="eop"/>
    <w:basedOn w:val="DefaultParagraphFont"/>
    <w:rsid w:val="00B526F1"/>
  </w:style>
  <w:style w:type="paragraph" w:styleId="HTMLPreformatted">
    <w:name w:val="HTML Preformatted"/>
    <w:basedOn w:val="Normal"/>
    <w:link w:val="HTMLPreformattedChar"/>
    <w:uiPriority w:val="99"/>
    <w:unhideWhenUsed/>
    <w:rsid w:val="00870D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0D6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y2iqfc">
    <w:name w:val="y2iqfc"/>
    <w:basedOn w:val="DefaultParagraphFont"/>
    <w:rsid w:val="00870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erebark\Downloads\UWTSD%20Policy%20Template%20with%20blank%20pages%20&amp;%20cov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71449-43eb-435e-a0a2-287b0bfa5005">
      <Terms xmlns="http://schemas.microsoft.com/office/infopath/2007/PartnerControls"/>
    </lcf76f155ced4ddcb4097134ff3c332f>
    <TaxCatchAll xmlns="c608ca5d-542f-47b8-b6cb-a5985d25333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ABD6A-A579-45BE-85E1-97C07897E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FB0C7-5EDF-45AB-8393-8AC837D5CE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14DB9C-F17F-413E-91F1-E72D3FF2709E}">
  <ds:schemaRefs>
    <ds:schemaRef ds:uri="http://schemas.microsoft.com/office/2006/metadata/properties"/>
    <ds:schemaRef ds:uri="http://schemas.microsoft.com/office/infopath/2007/PartnerControls"/>
    <ds:schemaRef ds:uri="ab748796-6f18-4f64-b802-a09176b7ca28"/>
    <ds:schemaRef ds:uri="5839ed42-dcd1-43ec-bd9f-950533e356a1"/>
  </ds:schemaRefs>
</ds:datastoreItem>
</file>

<file path=customXml/itemProps4.xml><?xml version="1.0" encoding="utf-8"?>
<ds:datastoreItem xmlns:ds="http://schemas.openxmlformats.org/officeDocument/2006/customXml" ds:itemID="{288C22D3-90FB-4C99-9E44-A465E151588E}"/>
</file>

<file path=docProps/app.xml><?xml version="1.0" encoding="utf-8"?>
<Properties xmlns="http://schemas.openxmlformats.org/officeDocument/2006/extended-properties" xmlns:vt="http://schemas.openxmlformats.org/officeDocument/2006/docPropsVTypes">
  <Template>UWTSD Policy Template with blank pages &amp; covers</Template>
  <TotalTime>0</TotalTime>
  <Pages>9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>UWTSD Policy Template with blank pages &amp; covers</vt:lpstr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UWTSD Policy Template with blank pages &amp; covers</dc:title>
  <dc:subject/>
  <dc:creator>Koi Merebark</dc:creator>
  <cp:keywords/>
  <cp:lastModifiedBy>Kate Williams (Estates &amp; Facilities)</cp:lastModifiedBy>
  <cp:revision>18</cp:revision>
  <cp:lastPrinted>2015-02-10T00:35:00Z</cp:lastPrinted>
  <dcterms:created xsi:type="dcterms:W3CDTF">2023-07-11T14:26:00Z</dcterms:created>
  <dcterms:modified xsi:type="dcterms:W3CDTF">2024-04-12T07:45:00Z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0x010100B026A9AD49E8D94DB8700A74B24C8B62</vt:lpwstr>
  </property>
  <property fmtid="{D5CDD505-2E9C-101B-9397-08002B2CF9AE}" pid="3" name="MediaServiceImageTags">
    <vt:lpwstr/>
  </property>
</Properties>
</file>