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sdt>
      <w:sdtPr>
        <w:id w:val="1902631487"/>
        <w:docPartObj>
          <w:docPartGallery w:val="Cover Pages"/>
          <w:docPartUnique/>
        </w:docPartObj>
      </w:sdtPr>
      <w:sdtEndPr>
        <w:rPr>
          <w:rFonts w:ascii="Arial" w:hAnsi="Arial" w:cs="Arial"/>
          <w:sz w:val="22"/>
          <w:szCs w:val="22"/>
        </w:rPr>
      </w:sdtEndPr>
      <w:sdtContent>
        <w:p w:rsidR="00682E7D" w:rsidP="009279B9" w:rsidRDefault="00682E7D" w14:paraId="7340DA66" w14:textId="77777777">
          <w:r>
            <w:rPr>
              <w:noProof/>
            </w:rPr>
            <w:drawing>
              <wp:anchor distT="0" distB="0" distL="114300" distR="114300" simplePos="0" relativeHeight="251658240" behindDoc="1" locked="0" layoutInCell="1" allowOverlap="1" wp14:anchorId="37E6F624" wp14:editId="327D9F8A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7579205" cy="10720552"/>
                <wp:effectExtent l="0" t="0" r="3175" b="5080"/>
                <wp:wrapNone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olicy_Front.jpg"/>
                        <pic:cNvPicPr/>
                      </pic:nvPicPr>
                      <pic:blipFill>
                        <a:blip r:embed="rId1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79205" cy="107205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682E7D" w:rsidP="009279B9" w:rsidRDefault="00AD6907" w14:paraId="1A077B90" w14:textId="77777777">
          <w:pPr>
            <w:spacing w:after="200" w:line="276" w:lineRule="auto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2" behindDoc="0" locked="0" layoutInCell="1" allowOverlap="1" wp14:anchorId="185E5085" wp14:editId="7543BA8E">
                    <wp:simplePos x="0" y="0"/>
                    <wp:positionH relativeFrom="column">
                      <wp:posOffset>-570230</wp:posOffset>
                    </wp:positionH>
                    <wp:positionV relativeFrom="paragraph">
                      <wp:posOffset>6661785</wp:posOffset>
                    </wp:positionV>
                    <wp:extent cx="4095115" cy="2110740"/>
                    <wp:effectExtent l="0" t="0" r="0" b="3810"/>
                    <wp:wrapNone/>
                    <wp:docPr id="307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095115" cy="211074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Pr="00044EBC" w:rsidR="00AD6907" w:rsidP="00AD6907" w:rsidRDefault="00387278" w14:paraId="01C76C59" w14:textId="79B8492E">
                                <w:pPr>
                                  <w:rPr>
                                    <w:rFonts w:ascii="Myriad Pro" w:hAnsi="Myriad Pro"/>
                                    <w:color w:val="FFFFFF" w:themeColor="background1"/>
                                    <w:sz w:val="72"/>
                                    <w:szCs w:val="72"/>
                                    <w:lang w:val="cy-GB"/>
                                  </w:rPr>
                                </w:pPr>
                                <w:r w:rsidRPr="00044EBC">
                                  <w:rPr>
                                    <w:rFonts w:ascii="Myriad Pro" w:hAnsi="Myriad Pro"/>
                                    <w:color w:val="FFFFFF" w:themeColor="background1"/>
                                    <w:sz w:val="72"/>
                                    <w:szCs w:val="72"/>
                                    <w:lang w:val="cy-GB"/>
                                  </w:rPr>
                                  <w:t>Cynllun Teithio Cynaliadwy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 w14:anchorId="185E5085">
                    <v:stroke joinstyle="miter"/>
                    <v:path gradientshapeok="t" o:connecttype="rect"/>
                  </v:shapetype>
                  <v:shape id="Text Box 2" style="position:absolute;margin-left:-44.9pt;margin-top:524.55pt;width:322.45pt;height:166.2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">
                    <v:textbox>
                      <w:txbxContent>
                        <w:p w:rsidRPr="00044EBC" w:rsidR="00AD6907" w:rsidP="00AD6907" w:rsidRDefault="00387278" w14:paraId="01C76C59" w14:textId="79B8492E">
                          <w:pPr>
                            <w:rPr>
                              <w:rFonts w:ascii="Myriad Pro" w:hAnsi="Myriad Pro"/>
                              <w:color w:val="FFFFFF" w:themeColor="background1"/>
                              <w:sz w:val="72"/>
                              <w:szCs w:val="72"/>
                              <w:lang w:val="cy-GB"/>
                            </w:rPr>
                          </w:pPr>
                          <w:r w:rsidRPr="00044EBC">
                            <w:rPr>
                              <w:rFonts w:ascii="Myriad Pro" w:hAnsi="Myriad Pro"/>
                              <w:color w:val="FFFFFF" w:themeColor="background1"/>
                              <w:sz w:val="72"/>
                              <w:szCs w:val="72"/>
                              <w:lang w:val="cy-GB"/>
                            </w:rPr>
                            <w:t>Cynllun Teithio Cynaliadwy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  <w:p w:rsidR="008C1F2B" w:rsidP="009279B9" w:rsidRDefault="008C1F2B" w14:paraId="2C1BFB23" w14:textId="77777777">
          <w:pPr>
            <w:spacing w:after="200" w:line="276" w:lineRule="auto"/>
            <w:sectPr w:rsidR="008C1F2B" w:rsidSect="00682E7D">
              <w:headerReference w:type="default" r:id="rId12"/>
              <w:footerReference w:type="default" r:id="rId13"/>
              <w:pgSz w:w="11906" w:h="16838"/>
              <w:pgMar w:top="1440" w:right="1440" w:bottom="1440" w:left="1440" w:header="708" w:footer="708" w:gutter="0"/>
              <w:pgNumType w:start="0"/>
              <w:cols w:space="708"/>
              <w:titlePg/>
              <w:docGrid w:linePitch="360"/>
            </w:sectPr>
          </w:pPr>
        </w:p>
        <w:p w:rsidR="008C1F2B" w:rsidP="009279B9" w:rsidRDefault="008C1F2B" w14:paraId="2BA67123" w14:textId="77777777">
          <w:pPr>
            <w:spacing w:after="200" w:line="276" w:lineRule="auto"/>
          </w:pPr>
          <w:r>
            <w:lastRenderedPageBreak/>
            <w:br w:type="page"/>
          </w:r>
        </w:p>
        <w:p w:rsidR="008C1F2B" w:rsidP="009279B9" w:rsidRDefault="008C1F2B" w14:paraId="2B4F094F" w14:textId="77777777">
          <w:pPr>
            <w:spacing w:after="200" w:line="276" w:lineRule="auto"/>
          </w:pPr>
        </w:p>
        <w:p w:rsidR="00682E7D" w:rsidP="009279B9" w:rsidRDefault="00682E7D" w14:paraId="1224DB04" w14:textId="77777777"/>
        <w:p w:rsidR="00682E7D" w:rsidP="009279B9" w:rsidRDefault="004F4AF3" w14:paraId="2AF2EE96" w14:textId="77777777">
          <w:pPr>
            <w:spacing w:after="200" w:line="276" w:lineRule="auto"/>
            <w:rPr>
              <w:rFonts w:ascii="Arial" w:hAnsi="Arial" w:cs="Arial"/>
              <w:sz w:val="22"/>
              <w:szCs w:val="22"/>
            </w:rPr>
          </w:pPr>
        </w:p>
      </w:sdtContent>
    </w:sdt>
    <w:p w:rsidR="00290BD5" w:rsidP="009279B9" w:rsidRDefault="00290BD5" w14:paraId="44B7CAEE" w14:textId="77777777">
      <w:pPr>
        <w:rPr>
          <w:rFonts w:ascii="Arial" w:hAnsi="Arial" w:cs="Arial"/>
          <w:sz w:val="22"/>
          <w:szCs w:val="22"/>
        </w:rPr>
      </w:pPr>
    </w:p>
    <w:p w:rsidR="00290BD5" w:rsidP="009279B9" w:rsidRDefault="00290BD5" w14:paraId="59F0EF84" w14:textId="77777777">
      <w:pPr>
        <w:rPr>
          <w:rFonts w:ascii="Arial" w:hAnsi="Arial" w:cs="Arial"/>
          <w:sz w:val="22"/>
          <w:szCs w:val="22"/>
        </w:rPr>
      </w:pPr>
    </w:p>
    <w:p w:rsidR="00290BD5" w:rsidP="009279B9" w:rsidRDefault="00290BD5" w14:paraId="0B2179BE" w14:textId="77777777">
      <w:pPr>
        <w:rPr>
          <w:rFonts w:ascii="Arial" w:hAnsi="Arial" w:cs="Arial"/>
          <w:sz w:val="22"/>
          <w:szCs w:val="22"/>
        </w:rPr>
      </w:pPr>
    </w:p>
    <w:p w:rsidR="00290BD5" w:rsidP="009279B9" w:rsidRDefault="00290BD5" w14:paraId="1E4818E3" w14:textId="77777777">
      <w:pPr>
        <w:rPr>
          <w:rFonts w:ascii="Arial" w:hAnsi="Arial" w:cs="Arial"/>
          <w:sz w:val="22"/>
          <w:szCs w:val="22"/>
        </w:rPr>
      </w:pPr>
    </w:p>
    <w:p w:rsidR="00290BD5" w:rsidP="009279B9" w:rsidRDefault="00290BD5" w14:paraId="4EEF6C0B" w14:textId="77777777">
      <w:pPr>
        <w:rPr>
          <w:rFonts w:ascii="Arial" w:hAnsi="Arial" w:cs="Arial"/>
          <w:sz w:val="40"/>
          <w:szCs w:val="40"/>
        </w:rPr>
      </w:pPr>
    </w:p>
    <w:p w:rsidR="00290BD5" w:rsidP="009279B9" w:rsidRDefault="00290BD5" w14:paraId="5210C8F2" w14:textId="77777777">
      <w:pPr>
        <w:rPr>
          <w:rFonts w:ascii="Arial" w:hAnsi="Arial" w:cs="Arial"/>
          <w:sz w:val="40"/>
          <w:szCs w:val="40"/>
        </w:rPr>
      </w:pPr>
    </w:p>
    <w:p w:rsidR="00290BD5" w:rsidP="009279B9" w:rsidRDefault="00290BD5" w14:paraId="68F9DBC8" w14:textId="77777777">
      <w:pPr>
        <w:rPr>
          <w:rFonts w:ascii="Arial" w:hAnsi="Arial" w:cs="Arial"/>
          <w:sz w:val="40"/>
          <w:szCs w:val="40"/>
        </w:rPr>
      </w:pPr>
    </w:p>
    <w:p w:rsidR="00290BD5" w:rsidP="009279B9" w:rsidRDefault="00290BD5" w14:paraId="547168C3" w14:textId="77777777">
      <w:pPr>
        <w:rPr>
          <w:rFonts w:ascii="Arial" w:hAnsi="Arial" w:cs="Arial"/>
          <w:sz w:val="40"/>
          <w:szCs w:val="40"/>
        </w:rPr>
      </w:pPr>
    </w:p>
    <w:p w:rsidR="00290BD5" w:rsidP="009279B9" w:rsidRDefault="00290BD5" w14:paraId="1DCCEA44" w14:textId="77777777">
      <w:pPr>
        <w:rPr>
          <w:rFonts w:ascii="Arial" w:hAnsi="Arial" w:cs="Arial"/>
          <w:sz w:val="40"/>
          <w:szCs w:val="40"/>
        </w:rPr>
      </w:pPr>
    </w:p>
    <w:p w:rsidR="00290BD5" w:rsidP="009279B9" w:rsidRDefault="00290BD5" w14:paraId="5943FBFB" w14:textId="77777777">
      <w:pPr>
        <w:rPr>
          <w:rFonts w:ascii="Arial" w:hAnsi="Arial" w:cs="Arial"/>
          <w:sz w:val="40"/>
          <w:szCs w:val="40"/>
        </w:rPr>
      </w:pPr>
    </w:p>
    <w:p w:rsidR="00290BD5" w:rsidP="009279B9" w:rsidRDefault="00290BD5" w14:paraId="2026BEC0" w14:textId="77777777">
      <w:pPr>
        <w:rPr>
          <w:rFonts w:ascii="Arial" w:hAnsi="Arial" w:cs="Arial"/>
          <w:sz w:val="40"/>
          <w:szCs w:val="40"/>
        </w:rPr>
      </w:pPr>
    </w:p>
    <w:p w:rsidR="00290BD5" w:rsidP="009279B9" w:rsidRDefault="00290BD5" w14:paraId="09709B2D" w14:textId="77777777">
      <w:pPr>
        <w:rPr>
          <w:rFonts w:ascii="Arial" w:hAnsi="Arial" w:cs="Arial"/>
          <w:sz w:val="40"/>
          <w:szCs w:val="40"/>
        </w:rPr>
      </w:pPr>
    </w:p>
    <w:p w:rsidR="00290BD5" w:rsidP="009279B9" w:rsidRDefault="00290BD5" w14:paraId="3FFDD581" w14:textId="77777777">
      <w:pPr>
        <w:rPr>
          <w:rFonts w:ascii="Arial" w:hAnsi="Arial" w:cs="Arial"/>
          <w:sz w:val="40"/>
          <w:szCs w:val="40"/>
        </w:rPr>
      </w:pPr>
    </w:p>
    <w:p w:rsidRPr="00A71650" w:rsidR="00387278" w:rsidP="00387278" w:rsidRDefault="00387278" w14:paraId="73F0C27F" w14:textId="77777777">
      <w:pPr>
        <w:rPr>
          <w:rFonts w:ascii="Arial" w:hAnsi="Arial" w:cs="Arial"/>
          <w:sz w:val="40"/>
          <w:szCs w:val="40"/>
        </w:rPr>
      </w:pPr>
      <w:r w:rsidRPr="007B5908">
        <w:rPr>
          <w:rFonts w:ascii="Arial" w:hAnsi="Arial" w:cs="Arial"/>
          <w:sz w:val="40"/>
          <w:szCs w:val="40"/>
          <w:lang w:val="cy-GB"/>
        </w:rPr>
        <w:t>Prifysgol Cymru Y Drindod Dewi Sant</w:t>
      </w:r>
    </w:p>
    <w:p w:rsidRPr="00290BD5" w:rsidR="00387278" w:rsidP="00387278" w:rsidRDefault="00387278" w14:paraId="76626B7C" w14:textId="77777777">
      <w:pPr>
        <w:rPr>
          <w:rFonts w:ascii="Arial" w:hAnsi="Arial" w:cs="Arial"/>
          <w:sz w:val="40"/>
          <w:szCs w:val="40"/>
        </w:rPr>
      </w:pPr>
    </w:p>
    <w:p w:rsidRPr="00A71650" w:rsidR="00387278" w:rsidP="00387278" w:rsidRDefault="00387278" w14:paraId="38C25CDF" w14:textId="77777777">
      <w:pPr>
        <w:rPr>
          <w:rFonts w:ascii="Arial" w:hAnsi="Arial" w:cs="Arial"/>
          <w:sz w:val="40"/>
          <w:szCs w:val="40"/>
        </w:rPr>
      </w:pPr>
      <w:r w:rsidRPr="007B5908">
        <w:rPr>
          <w:rFonts w:ascii="Arial" w:hAnsi="Arial" w:cs="Arial"/>
          <w:sz w:val="40"/>
          <w:szCs w:val="40"/>
          <w:lang w:val="cy-GB"/>
        </w:rPr>
        <w:t>Cynllun Teithio Cynaliadwy</w:t>
      </w:r>
    </w:p>
    <w:p w:rsidR="00387278" w:rsidP="00387278" w:rsidRDefault="00387278" w14:paraId="1371B559" w14:textId="77777777">
      <w:pPr>
        <w:rPr>
          <w:rFonts w:ascii="Arial" w:hAnsi="Arial" w:cs="Arial"/>
          <w:sz w:val="22"/>
          <w:szCs w:val="22"/>
        </w:rPr>
      </w:pPr>
    </w:p>
    <w:p w:rsidR="00387278" w:rsidP="00387278" w:rsidRDefault="00387278" w14:paraId="0C46E51C" w14:textId="77777777">
      <w:pPr>
        <w:rPr>
          <w:rFonts w:ascii="Arial" w:hAnsi="Arial" w:cs="Arial"/>
          <w:sz w:val="22"/>
          <w:szCs w:val="22"/>
        </w:rPr>
      </w:pPr>
    </w:p>
    <w:p w:rsidR="00387278" w:rsidP="00387278" w:rsidRDefault="00387278" w14:paraId="16D02B7B" w14:textId="77777777">
      <w:pPr>
        <w:rPr>
          <w:rFonts w:ascii="Arial" w:hAnsi="Arial" w:cs="Arial"/>
          <w:sz w:val="22"/>
          <w:szCs w:val="22"/>
        </w:rPr>
      </w:pPr>
    </w:p>
    <w:p w:rsidR="00387278" w:rsidP="00387278" w:rsidRDefault="00387278" w14:paraId="4B20CC06" w14:textId="77777777">
      <w:pPr>
        <w:rPr>
          <w:rFonts w:ascii="Arial" w:hAnsi="Arial" w:cs="Arial"/>
          <w:sz w:val="22"/>
          <w:szCs w:val="22"/>
        </w:rPr>
      </w:pPr>
    </w:p>
    <w:p w:rsidR="00387278" w:rsidP="00387278" w:rsidRDefault="00387278" w14:paraId="443FE0D0" w14:textId="77777777">
      <w:pPr>
        <w:rPr>
          <w:rFonts w:ascii="Arial" w:hAnsi="Arial" w:cs="Arial"/>
          <w:sz w:val="22"/>
          <w:szCs w:val="22"/>
        </w:rPr>
      </w:pPr>
    </w:p>
    <w:p w:rsidR="00387278" w:rsidP="00387278" w:rsidRDefault="00387278" w14:paraId="61A07536" w14:textId="77777777">
      <w:pPr>
        <w:rPr>
          <w:rFonts w:ascii="Arial" w:hAnsi="Arial" w:cs="Arial"/>
          <w:sz w:val="22"/>
          <w:szCs w:val="22"/>
        </w:rPr>
      </w:pPr>
    </w:p>
    <w:p w:rsidR="00387278" w:rsidP="00387278" w:rsidRDefault="00387278" w14:paraId="63BD76CD" w14:textId="77777777">
      <w:pPr>
        <w:rPr>
          <w:rFonts w:ascii="Arial" w:hAnsi="Arial" w:cs="Arial"/>
          <w:sz w:val="22"/>
          <w:szCs w:val="22"/>
        </w:rPr>
      </w:pPr>
    </w:p>
    <w:p w:rsidR="00387278" w:rsidP="00387278" w:rsidRDefault="00387278" w14:paraId="76837CAC" w14:textId="77777777">
      <w:pPr>
        <w:rPr>
          <w:rFonts w:ascii="Arial" w:hAnsi="Arial" w:cs="Arial"/>
          <w:sz w:val="22"/>
          <w:szCs w:val="22"/>
        </w:rPr>
      </w:pPr>
    </w:p>
    <w:p w:rsidR="00387278" w:rsidP="00387278" w:rsidRDefault="00387278" w14:paraId="2D52C966" w14:textId="77777777">
      <w:pPr>
        <w:rPr>
          <w:rFonts w:ascii="Arial" w:hAnsi="Arial" w:cs="Arial"/>
          <w:sz w:val="22"/>
          <w:szCs w:val="22"/>
        </w:rPr>
      </w:pPr>
    </w:p>
    <w:p w:rsidR="00387278" w:rsidP="00387278" w:rsidRDefault="00387278" w14:paraId="5C050BB8" w14:textId="77777777">
      <w:pPr>
        <w:rPr>
          <w:rFonts w:ascii="Arial" w:hAnsi="Arial" w:cs="Arial"/>
          <w:sz w:val="22"/>
          <w:szCs w:val="22"/>
        </w:rPr>
      </w:pPr>
    </w:p>
    <w:p w:rsidR="00387278" w:rsidP="00387278" w:rsidRDefault="00387278" w14:paraId="489F7E7D" w14:textId="77777777">
      <w:pPr>
        <w:rPr>
          <w:rFonts w:ascii="Arial" w:hAnsi="Arial" w:cs="Arial"/>
          <w:sz w:val="22"/>
          <w:szCs w:val="22"/>
        </w:rPr>
      </w:pPr>
    </w:p>
    <w:p w:rsidR="00387278" w:rsidP="00387278" w:rsidRDefault="00387278" w14:paraId="29C469C9" w14:textId="77777777">
      <w:pPr>
        <w:rPr>
          <w:rFonts w:ascii="Arial" w:hAnsi="Arial" w:cs="Arial"/>
          <w:sz w:val="22"/>
          <w:szCs w:val="22"/>
        </w:rPr>
      </w:pPr>
    </w:p>
    <w:p w:rsidR="00387278" w:rsidP="00387278" w:rsidRDefault="00387278" w14:paraId="6F1B1ED4" w14:textId="77777777">
      <w:pPr>
        <w:rPr>
          <w:rFonts w:ascii="Arial" w:hAnsi="Arial" w:cs="Arial"/>
          <w:sz w:val="22"/>
          <w:szCs w:val="22"/>
        </w:rPr>
      </w:pPr>
    </w:p>
    <w:p w:rsidR="00387278" w:rsidP="00387278" w:rsidRDefault="00387278" w14:paraId="7E7AB0E9" w14:textId="77777777">
      <w:pPr>
        <w:rPr>
          <w:rFonts w:ascii="Arial" w:hAnsi="Arial" w:cs="Arial"/>
          <w:sz w:val="22"/>
          <w:szCs w:val="22"/>
        </w:rPr>
      </w:pPr>
    </w:p>
    <w:p w:rsidR="00387278" w:rsidP="00387278" w:rsidRDefault="00387278" w14:paraId="43E1CB43" w14:textId="77777777">
      <w:pPr>
        <w:rPr>
          <w:rFonts w:ascii="Arial" w:hAnsi="Arial" w:cs="Arial"/>
          <w:sz w:val="22"/>
          <w:szCs w:val="22"/>
        </w:rPr>
      </w:pPr>
    </w:p>
    <w:p w:rsidR="00387278" w:rsidP="00387278" w:rsidRDefault="00387278" w14:paraId="483FA37A" w14:textId="77777777">
      <w:pPr>
        <w:rPr>
          <w:rFonts w:ascii="Arial" w:hAnsi="Arial" w:cs="Arial"/>
          <w:sz w:val="22"/>
          <w:szCs w:val="22"/>
        </w:rPr>
      </w:pPr>
    </w:p>
    <w:p w:rsidR="00387278" w:rsidP="00387278" w:rsidRDefault="00387278" w14:paraId="4C6F6CDD" w14:textId="77777777">
      <w:pPr>
        <w:rPr>
          <w:rFonts w:ascii="Arial" w:hAnsi="Arial" w:cs="Arial"/>
          <w:sz w:val="22"/>
          <w:szCs w:val="22"/>
        </w:rPr>
      </w:pPr>
    </w:p>
    <w:p w:rsidRPr="00290BD5" w:rsidR="00387278" w:rsidP="00387278" w:rsidRDefault="00387278" w14:paraId="69B0498D" w14:textId="77777777">
      <w:pPr>
        <w:rPr>
          <w:rFonts w:ascii="Arial" w:hAnsi="Arial" w:cs="Arial"/>
          <w:sz w:val="22"/>
          <w:szCs w:val="22"/>
        </w:rPr>
      </w:pPr>
    </w:p>
    <w:p w:rsidR="00387278" w:rsidP="00387278" w:rsidRDefault="00387278" w14:paraId="2B029C50" w14:textId="77777777">
      <w:pPr>
        <w:spacing w:after="200"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:rsidR="00387278" w:rsidP="00387278" w:rsidRDefault="00387278" w14:paraId="1E3366BB" w14:textId="77777777">
      <w:pPr>
        <w:rPr>
          <w:rFonts w:ascii="Arial" w:hAnsi="Arial" w:cs="Arial"/>
          <w:b/>
          <w:sz w:val="22"/>
          <w:szCs w:val="22"/>
        </w:rPr>
      </w:pPr>
    </w:p>
    <w:p w:rsidR="00387278" w:rsidP="00387278" w:rsidRDefault="00387278" w14:paraId="34F8DA38" w14:textId="77777777">
      <w:pPr>
        <w:rPr>
          <w:rFonts w:ascii="Arial" w:hAnsi="Arial" w:cs="Arial"/>
          <w:b/>
          <w:sz w:val="22"/>
          <w:szCs w:val="22"/>
        </w:rPr>
      </w:pPr>
    </w:p>
    <w:p w:rsidR="00387278" w:rsidP="00387278" w:rsidRDefault="00387278" w14:paraId="49D8585B" w14:textId="77777777">
      <w:pPr>
        <w:rPr>
          <w:rFonts w:ascii="Arial" w:hAnsi="Arial" w:cs="Arial"/>
          <w:b/>
          <w:sz w:val="22"/>
          <w:szCs w:val="22"/>
        </w:rPr>
      </w:pPr>
    </w:p>
    <w:p w:rsidR="00387278" w:rsidP="00387278" w:rsidRDefault="00387278" w14:paraId="0BC275E0" w14:textId="77777777">
      <w:pPr>
        <w:rPr>
          <w:rFonts w:ascii="Arial" w:hAnsi="Arial" w:cs="Arial"/>
          <w:b/>
          <w:sz w:val="22"/>
          <w:szCs w:val="22"/>
        </w:rPr>
      </w:pPr>
    </w:p>
    <w:p w:rsidR="00387278" w:rsidP="00387278" w:rsidRDefault="00387278" w14:paraId="3E30CB8C" w14:textId="77777777">
      <w:pPr>
        <w:rPr>
          <w:rFonts w:ascii="Arial" w:hAnsi="Arial" w:cs="Arial"/>
          <w:b/>
          <w:sz w:val="22"/>
          <w:szCs w:val="22"/>
        </w:rPr>
      </w:pPr>
    </w:p>
    <w:p w:rsidRPr="00A71650" w:rsidR="00387278" w:rsidP="00387278" w:rsidRDefault="00387278" w14:paraId="70FD8409" w14:textId="77777777">
      <w:pPr>
        <w:pStyle w:val="Heading1"/>
      </w:pPr>
      <w:r w:rsidRPr="00175043">
        <w:t>1</w:t>
      </w:r>
      <w:r w:rsidRPr="009279B9">
        <w:rPr>
          <w:b w:val="0"/>
          <w:bCs w:val="0"/>
        </w:rPr>
        <w:t>.</w:t>
      </w:r>
      <w:r w:rsidRPr="009279B9">
        <w:t xml:space="preserve"> </w:t>
      </w:r>
      <w:r w:rsidRPr="007B5908">
        <w:rPr>
          <w:lang w:val="cy-GB"/>
        </w:rPr>
        <w:t>Cyflwyniad</w:t>
      </w:r>
    </w:p>
    <w:p w:rsidRPr="009279B9" w:rsidR="00387278" w:rsidP="00387278" w:rsidRDefault="00387278" w14:paraId="48BF46BA" w14:textId="77777777">
      <w:pPr>
        <w:rPr>
          <w:rFonts w:ascii="Arial" w:hAnsi="Arial" w:eastAsia="Arial" w:cs="Arial"/>
          <w:color w:val="0D0D0D" w:themeColor="text1" w:themeTint="F2"/>
          <w:sz w:val="22"/>
          <w:szCs w:val="22"/>
          <w:u w:val="single"/>
        </w:rPr>
      </w:pPr>
      <w:r w:rsidRPr="007B5908">
        <w:rPr>
          <w:rFonts w:ascii="Arial" w:hAnsi="Arial" w:eastAsia="Arial" w:cs="Arial"/>
          <w:sz w:val="22"/>
          <w:szCs w:val="22"/>
          <w:lang w:val="cy-GB" w:eastAsia="en-US"/>
        </w:rPr>
        <w:t xml:space="preserve">Yn dilyn lansio </w:t>
      </w:r>
      <w:hyperlink r:id="rId14">
        <w:r w:rsidRPr="007B5908">
          <w:rPr>
            <w:rStyle w:val="Hyperlink"/>
            <w:rFonts w:ascii="Arial" w:hAnsi="Arial" w:eastAsia="Arial" w:cs="Arial"/>
            <w:sz w:val="22"/>
            <w:szCs w:val="22"/>
            <w:lang w:val="cy-GB" w:eastAsia="en-US"/>
          </w:rPr>
          <w:t>Llwybr Newydd Strategaeth Drafnidiaeth Cymru 2021</w:t>
        </w:r>
      </w:hyperlink>
      <w:r w:rsidRPr="007B5908">
        <w:rPr>
          <w:rFonts w:ascii="Arial" w:hAnsi="Arial" w:eastAsia="Arial" w:cs="Arial"/>
          <w:sz w:val="22"/>
          <w:szCs w:val="22"/>
          <w:lang w:val="cy-GB" w:eastAsia="en-US"/>
        </w:rPr>
        <w:t>, mae’r Brifysgol yn ceisio sicrhau ei bod yn cefnogi’r egwyddorion wrth i ni weithio tuag at Garbon Sero Net.</w:t>
      </w:r>
      <w:r w:rsidRPr="00A71650">
        <w:rPr>
          <w:rFonts w:ascii="Arial" w:hAnsi="Arial" w:eastAsia="Arial" w:cs="Arial"/>
          <w:sz w:val="22"/>
          <w:szCs w:val="22"/>
          <w:lang w:eastAsia="en-US"/>
        </w:rPr>
        <w:t xml:space="preserve"> </w:t>
      </w:r>
      <w:r w:rsidRPr="007B5908">
        <w:rPr>
          <w:rFonts w:ascii="Arial" w:hAnsi="Arial" w:eastAsia="Arial" w:cs="Arial"/>
          <w:sz w:val="22"/>
          <w:szCs w:val="22"/>
          <w:lang w:val="cy-GB" w:eastAsia="en-US"/>
        </w:rPr>
        <w:t>Cyhoeddodd y Brifysgol ac UM Y Drindod Dewi Sant argyfwng hinsawdd, a theithio, ynghyd â chyfleustodau yw’r meysydd mwyaf o ran allyriadau carbon yn unrhyw sefydliad a hefyd y mwyaf heriol i’w monitro a’i meintoli.</w:t>
      </w:r>
      <w:r w:rsidRPr="00A71650">
        <w:rPr>
          <w:rFonts w:ascii="Arial" w:hAnsi="Arial" w:eastAsia="Arial" w:cs="Arial"/>
          <w:sz w:val="22"/>
          <w:szCs w:val="22"/>
          <w:lang w:eastAsia="en-US"/>
        </w:rPr>
        <w:t xml:space="preserve"> </w:t>
      </w:r>
      <w:r w:rsidRPr="007B5908">
        <w:rPr>
          <w:rFonts w:ascii="Arial" w:hAnsi="Arial" w:eastAsia="Arial" w:cs="Arial"/>
          <w:sz w:val="22"/>
          <w:szCs w:val="22"/>
          <w:lang w:val="cy-GB" w:eastAsia="en-US"/>
        </w:rPr>
        <w:t>Mae’r allyriadau hyn yn perthyn i gategori Cwmpas 3 ac felly yr uchelgais Sero Net sy’n gysylltiedig â’r rhain yw 2050.</w:t>
      </w:r>
      <w:r w:rsidRPr="00A71650">
        <w:rPr>
          <w:rFonts w:ascii="Arial" w:hAnsi="Arial" w:eastAsia="Arial" w:cs="Arial"/>
          <w:sz w:val="22"/>
          <w:szCs w:val="22"/>
          <w:lang w:eastAsia="en-US"/>
        </w:rPr>
        <w:t xml:space="preserve"> </w:t>
      </w:r>
      <w:r w:rsidRPr="009279B9">
        <w:rPr>
          <w:rFonts w:ascii="Arial" w:hAnsi="Arial" w:cs="Arial"/>
          <w:sz w:val="22"/>
          <w:szCs w:val="22"/>
        </w:rPr>
        <w:t xml:space="preserve">  </w:t>
      </w:r>
    </w:p>
    <w:p w:rsidRPr="009279B9" w:rsidR="00387278" w:rsidP="00387278" w:rsidRDefault="00387278" w14:paraId="6D093857" w14:textId="77777777">
      <w:pPr>
        <w:rPr>
          <w:rFonts w:ascii="Arial" w:hAnsi="Arial" w:cs="Arial"/>
          <w:sz w:val="22"/>
          <w:szCs w:val="22"/>
        </w:rPr>
      </w:pPr>
    </w:p>
    <w:p w:rsidRPr="00A71650" w:rsidR="00387278" w:rsidP="00387278" w:rsidRDefault="00387278" w14:paraId="15C35B97" w14:textId="77777777">
      <w:pPr>
        <w:pStyle w:val="Heading1"/>
      </w:pPr>
      <w:r w:rsidRPr="009279B9">
        <w:t xml:space="preserve">2. </w:t>
      </w:r>
      <w:r w:rsidRPr="007B5908">
        <w:rPr>
          <w:lang w:val="cy-GB"/>
        </w:rPr>
        <w:t>Diben</w:t>
      </w:r>
    </w:p>
    <w:p w:rsidRPr="009279B9" w:rsidR="00387278" w:rsidP="00387278" w:rsidRDefault="00387278" w14:paraId="029D7E9C" w14:textId="77777777">
      <w:pPr>
        <w:rPr>
          <w:rFonts w:ascii="Arial" w:hAnsi="Arial" w:eastAsia="Arial" w:cs="Arial"/>
          <w:sz w:val="22"/>
          <w:szCs w:val="22"/>
        </w:rPr>
      </w:pPr>
      <w:r w:rsidRPr="007B5908">
        <w:rPr>
          <w:rFonts w:ascii="Arial" w:hAnsi="Arial" w:eastAsia="Arial" w:cs="Arial"/>
          <w:sz w:val="22"/>
          <w:szCs w:val="22"/>
          <w:lang w:val="cy-GB"/>
        </w:rPr>
        <w:t>Mae’r Cynllun Teithio a Thrafnidiaeth yn amlinellu sut mae’r Brifysgol yn hwyluso ac yn hyrwyddo opsiynau carbon isel, cyfleus i’r staff, myfyrwyr a rhanddeiliaid i deithio i’n campysau a rhyngddynt.</w:t>
      </w:r>
      <w:r w:rsidRPr="00A71650">
        <w:rPr>
          <w:rFonts w:ascii="Arial" w:hAnsi="Arial" w:eastAsia="Arial" w:cs="Arial"/>
          <w:sz w:val="22"/>
          <w:szCs w:val="22"/>
        </w:rPr>
        <w:t xml:space="preserve"> </w:t>
      </w:r>
    </w:p>
    <w:p w:rsidRPr="00A71650" w:rsidR="00387278" w:rsidP="00387278" w:rsidRDefault="00387278" w14:paraId="6F0ED679" w14:textId="77777777">
      <w:pPr>
        <w:rPr>
          <w:rFonts w:ascii="Arial" w:hAnsi="Arial" w:eastAsia="Arial" w:cs="Arial"/>
          <w:sz w:val="22"/>
          <w:szCs w:val="22"/>
        </w:rPr>
      </w:pPr>
      <w:r w:rsidRPr="007B5908">
        <w:rPr>
          <w:rFonts w:ascii="Arial" w:hAnsi="Arial" w:eastAsia="Arial" w:cs="Arial"/>
          <w:sz w:val="22"/>
          <w:szCs w:val="22"/>
          <w:lang w:val="cy-GB"/>
        </w:rPr>
        <w:t>Cefnogir y cyfarwyddyd hwn gan yr amcanion canlynol:</w:t>
      </w:r>
    </w:p>
    <w:p w:rsidRPr="00A71650" w:rsidR="00387278" w:rsidP="00387278" w:rsidRDefault="00387278" w14:paraId="2746DBD1" w14:textId="77777777">
      <w:pPr>
        <w:pStyle w:val="ListParagraph"/>
        <w:numPr>
          <w:ilvl w:val="0"/>
          <w:numId w:val="2"/>
        </w:numPr>
        <w:rPr>
          <w:rFonts w:ascii="Arial" w:hAnsi="Arial" w:eastAsia="Arial" w:cs="Arial"/>
          <w:sz w:val="22"/>
        </w:rPr>
      </w:pPr>
      <w:r w:rsidRPr="007B5908">
        <w:rPr>
          <w:rFonts w:ascii="Arial" w:hAnsi="Arial" w:eastAsia="Arial" w:cs="Arial"/>
          <w:sz w:val="22"/>
          <w:lang w:val="cy-GB"/>
        </w:rPr>
        <w:t>Darparu dulliau teithio amgen deniadol o’u cymharu â theithiau car gyrrwr yn unig.</w:t>
      </w:r>
    </w:p>
    <w:p w:rsidRPr="00A71650" w:rsidR="00387278" w:rsidP="00387278" w:rsidRDefault="00387278" w14:paraId="646BB511" w14:textId="77777777">
      <w:pPr>
        <w:pStyle w:val="ListParagraph"/>
        <w:numPr>
          <w:ilvl w:val="0"/>
          <w:numId w:val="2"/>
        </w:numPr>
        <w:rPr>
          <w:rFonts w:ascii="Arial" w:hAnsi="Arial" w:eastAsia="Arial" w:cs="Arial"/>
          <w:sz w:val="22"/>
        </w:rPr>
      </w:pPr>
      <w:r w:rsidRPr="007B5908">
        <w:rPr>
          <w:rFonts w:ascii="Arial" w:hAnsi="Arial" w:eastAsia="Arial" w:cs="Arial"/>
          <w:sz w:val="22"/>
          <w:lang w:val="cy-GB"/>
        </w:rPr>
        <w:t>Gwella llesiant staff a llesiant opsiynau teithio gweithredol diogel a chyfleus.</w:t>
      </w:r>
    </w:p>
    <w:p w:rsidRPr="00A71650" w:rsidR="00387278" w:rsidP="00387278" w:rsidRDefault="00387278" w14:paraId="130E4CB5" w14:textId="77777777">
      <w:pPr>
        <w:pStyle w:val="ListParagraph"/>
        <w:numPr>
          <w:ilvl w:val="0"/>
          <w:numId w:val="2"/>
        </w:numPr>
        <w:rPr>
          <w:rFonts w:ascii="Arial" w:hAnsi="Arial" w:eastAsia="Arial" w:cs="Arial"/>
          <w:sz w:val="22"/>
        </w:rPr>
      </w:pPr>
      <w:r w:rsidRPr="007B5908">
        <w:rPr>
          <w:rFonts w:ascii="Arial" w:hAnsi="Arial" w:eastAsia="Arial" w:cs="Arial"/>
          <w:sz w:val="22"/>
          <w:lang w:val="cy-GB"/>
        </w:rPr>
        <w:t>Lleihau effaith teithiau busnes;</w:t>
      </w:r>
    </w:p>
    <w:p w:rsidRPr="007B5908" w:rsidR="00387278" w:rsidP="00387278" w:rsidRDefault="00387278" w14:paraId="26A17513" w14:textId="77777777">
      <w:pPr>
        <w:pStyle w:val="ListParagraph"/>
        <w:numPr>
          <w:ilvl w:val="0"/>
          <w:numId w:val="2"/>
        </w:numPr>
        <w:rPr>
          <w:rFonts w:ascii="Arial" w:hAnsi="Arial" w:eastAsia="Arial" w:cs="Arial"/>
          <w:sz w:val="22"/>
        </w:rPr>
      </w:pPr>
      <w:r w:rsidRPr="007B5908">
        <w:rPr>
          <w:rFonts w:ascii="Arial" w:hAnsi="Arial" w:eastAsia="Arial" w:cs="Arial"/>
          <w:sz w:val="22"/>
          <w:lang w:val="cy-GB"/>
        </w:rPr>
        <w:t>Meintoli’n gywir yr effeithiau sy’n gysylltiedig â theithio a thrafnidiaeth ar yr amgylchedd.</w:t>
      </w:r>
      <w:r w:rsidRPr="00A71650">
        <w:rPr>
          <w:rFonts w:ascii="Arial" w:hAnsi="Arial" w:eastAsia="Arial" w:cs="Arial"/>
          <w:sz w:val="22"/>
        </w:rPr>
        <w:t xml:space="preserve"> </w:t>
      </w:r>
    </w:p>
    <w:p w:rsidRPr="007B5908" w:rsidR="00387278" w:rsidP="00387278" w:rsidRDefault="00387278" w14:paraId="1B153205" w14:textId="77777777">
      <w:pPr>
        <w:pStyle w:val="ListParagraph"/>
        <w:numPr>
          <w:ilvl w:val="0"/>
          <w:numId w:val="2"/>
        </w:numPr>
        <w:rPr>
          <w:rFonts w:ascii="Arial" w:hAnsi="Arial" w:eastAsia="Arial" w:cs="Arial"/>
          <w:sz w:val="22"/>
        </w:rPr>
      </w:pPr>
      <w:r w:rsidRPr="007B5908">
        <w:rPr>
          <w:rFonts w:ascii="Arial" w:hAnsi="Arial" w:eastAsia="Arial" w:cs="Arial"/>
          <w:sz w:val="22"/>
          <w:lang w:val="cy-GB"/>
        </w:rPr>
        <w:t>Darparu gwasanaeth parcio diogel a fforddiadwy.</w:t>
      </w:r>
      <w:r w:rsidRPr="00A71650">
        <w:rPr>
          <w:rFonts w:ascii="Arial" w:hAnsi="Arial" w:eastAsia="Arial" w:cs="Arial"/>
          <w:sz w:val="22"/>
        </w:rPr>
        <w:t xml:space="preserve"> </w:t>
      </w:r>
    </w:p>
    <w:p w:rsidRPr="00A71650" w:rsidR="00387278" w:rsidP="00387278" w:rsidRDefault="00387278" w14:paraId="172CB4AC" w14:textId="77777777">
      <w:pPr>
        <w:pStyle w:val="ListParagraph"/>
        <w:numPr>
          <w:ilvl w:val="0"/>
          <w:numId w:val="2"/>
        </w:numPr>
        <w:rPr>
          <w:rFonts w:ascii="Arial" w:hAnsi="Arial" w:eastAsia="Arial" w:cs="Arial"/>
          <w:sz w:val="22"/>
        </w:rPr>
      </w:pPr>
      <w:r w:rsidRPr="007B5908">
        <w:rPr>
          <w:rFonts w:ascii="Arial" w:hAnsi="Arial" w:eastAsia="Arial" w:cs="Arial"/>
          <w:sz w:val="22"/>
          <w:lang w:val="cy-GB"/>
        </w:rPr>
        <w:t>Datblygu cofnod data cywir a chyflawn o’r holl allyriadau sy’n gysylltiedig â theithio.</w:t>
      </w:r>
    </w:p>
    <w:p w:rsidRPr="00A71650" w:rsidR="00387278" w:rsidP="00387278" w:rsidRDefault="00387278" w14:paraId="291BEF92" w14:textId="60E9626A">
      <w:pPr>
        <w:rPr>
          <w:rFonts w:ascii="Arial" w:hAnsi="Arial" w:eastAsia="Arial" w:cs="Arial"/>
          <w:sz w:val="22"/>
          <w:szCs w:val="22"/>
        </w:rPr>
      </w:pPr>
      <w:r w:rsidRPr="007B5908">
        <w:rPr>
          <w:rFonts w:ascii="Arial" w:hAnsi="Arial" w:eastAsia="Arial" w:cs="Arial"/>
          <w:sz w:val="22"/>
          <w:szCs w:val="22"/>
          <w:lang w:val="cy-GB"/>
        </w:rPr>
        <w:t xml:space="preserve">Mae’r targedau penodol sy’n gysylltiedig â’r amcanion hyn wedi’u </w:t>
      </w:r>
      <w:r w:rsidR="00BF6200">
        <w:rPr>
          <w:rFonts w:ascii="Arial" w:hAnsi="Arial" w:eastAsia="Arial" w:cs="Arial"/>
          <w:sz w:val="22"/>
          <w:szCs w:val="22"/>
          <w:lang w:val="cy-GB"/>
        </w:rPr>
        <w:t>nodi</w:t>
      </w:r>
      <w:r w:rsidRPr="007B5908">
        <w:rPr>
          <w:rFonts w:ascii="Arial" w:hAnsi="Arial" w:eastAsia="Arial" w:cs="Arial"/>
          <w:sz w:val="22"/>
          <w:szCs w:val="22"/>
          <w:lang w:val="cy-GB"/>
        </w:rPr>
        <w:t xml:space="preserve"> yn yr adran isod.</w:t>
      </w:r>
    </w:p>
    <w:p w:rsidRPr="009279B9" w:rsidR="00387278" w:rsidP="00387278" w:rsidRDefault="00387278" w14:paraId="2FC279A6" w14:textId="77777777">
      <w:pPr>
        <w:rPr>
          <w:rFonts w:ascii="Arial" w:hAnsi="Arial" w:cs="Arial"/>
          <w:sz w:val="22"/>
          <w:szCs w:val="22"/>
        </w:rPr>
      </w:pPr>
    </w:p>
    <w:p w:rsidRPr="00A71650" w:rsidR="00387278" w:rsidP="00387278" w:rsidRDefault="00387278" w14:paraId="52C1A554" w14:textId="77777777">
      <w:pPr>
        <w:pStyle w:val="Heading1"/>
      </w:pPr>
      <w:r w:rsidRPr="009279B9">
        <w:t xml:space="preserve">3. </w:t>
      </w:r>
      <w:r w:rsidRPr="007B5908">
        <w:rPr>
          <w:lang w:val="cy-GB"/>
        </w:rPr>
        <w:t>Cwmpas</w:t>
      </w:r>
    </w:p>
    <w:p w:rsidRPr="00A71650" w:rsidR="00387278" w:rsidP="00387278" w:rsidRDefault="00387278" w14:paraId="69F0610D" w14:textId="74715A51">
      <w:pPr>
        <w:rPr>
          <w:rFonts w:ascii="Arial" w:hAnsi="Arial" w:cs="Arial"/>
          <w:sz w:val="22"/>
          <w:szCs w:val="22"/>
        </w:rPr>
      </w:pPr>
      <w:r w:rsidRPr="007B5908">
        <w:rPr>
          <w:rFonts w:ascii="Arial" w:hAnsi="Arial" w:cs="Arial"/>
          <w:sz w:val="22"/>
          <w:szCs w:val="22"/>
          <w:lang w:val="cy-GB"/>
        </w:rPr>
        <w:t>Mae’r cynllun hwn yn berthnasol i bob myfyriwr, aelodau staff a rhanddeiliaid prifysgol eraill.</w:t>
      </w:r>
      <w:r w:rsidRPr="00A71650">
        <w:rPr>
          <w:rFonts w:ascii="Arial" w:hAnsi="Arial" w:cs="Arial"/>
          <w:sz w:val="22"/>
          <w:szCs w:val="22"/>
        </w:rPr>
        <w:t xml:space="preserve"> </w:t>
      </w:r>
      <w:r w:rsidRPr="009279B9">
        <w:rPr>
          <w:rFonts w:ascii="Arial" w:hAnsi="Arial" w:cs="Arial"/>
          <w:sz w:val="22"/>
          <w:szCs w:val="22"/>
        </w:rPr>
        <w:t xml:space="preserve"> </w:t>
      </w:r>
      <w:r w:rsidRPr="005A7DA1">
        <w:rPr>
          <w:rFonts w:ascii="Arial" w:hAnsi="Arial" w:cs="Arial"/>
          <w:sz w:val="22"/>
          <w:szCs w:val="22"/>
          <w:lang w:val="cy-GB"/>
        </w:rPr>
        <w:t>Mae’r cynllun yn berthnasol i bob agwedd ar deithio wrth gyflawni busnes y brifysgol ac mae’n cynnwys teithio rhwng eich preswylfa a’ch gweithle/lle astudio.</w:t>
      </w:r>
      <w:r w:rsidRPr="00A71650">
        <w:rPr>
          <w:rFonts w:ascii="Arial" w:hAnsi="Arial" w:cs="Arial"/>
          <w:sz w:val="22"/>
          <w:szCs w:val="22"/>
        </w:rPr>
        <w:t xml:space="preserve"> </w:t>
      </w:r>
      <w:r w:rsidRPr="005A7DA1">
        <w:rPr>
          <w:rFonts w:ascii="Arial" w:hAnsi="Arial" w:cs="Arial"/>
          <w:sz w:val="22"/>
          <w:szCs w:val="22"/>
          <w:lang w:val="cy-GB"/>
        </w:rPr>
        <w:t>Mae hefyd yn berthnasol i bob agwedd ar deithio ar gyfer busnes y brifysgol gan gynnwys teithio ar y ffordd, y rheilffordd, drwy’r awyr ac ar long.</w:t>
      </w:r>
    </w:p>
    <w:p w:rsidRPr="009279B9" w:rsidR="00387278" w:rsidP="00387278" w:rsidRDefault="00387278" w14:paraId="45C8323F" w14:textId="77777777">
      <w:pPr>
        <w:rPr>
          <w:rFonts w:ascii="Arial" w:hAnsi="Arial" w:cs="Arial"/>
          <w:sz w:val="22"/>
          <w:szCs w:val="22"/>
        </w:rPr>
      </w:pPr>
    </w:p>
    <w:p w:rsidRPr="00A71650" w:rsidR="00387278" w:rsidP="00387278" w:rsidRDefault="00387278" w14:paraId="2C3C84C3" w14:textId="77777777">
      <w:pPr>
        <w:pStyle w:val="Heading1"/>
        <w:rPr>
          <w:color w:val="FFFFFF"/>
        </w:rPr>
      </w:pPr>
      <w:r w:rsidRPr="009279B9">
        <w:t xml:space="preserve">4. </w:t>
      </w:r>
      <w:r w:rsidRPr="005A7DA1">
        <w:rPr>
          <w:lang w:val="cy-GB"/>
        </w:rPr>
        <w:t>Cefndir</w:t>
      </w:r>
    </w:p>
    <w:p w:rsidRPr="00A71650" w:rsidR="00387278" w:rsidP="00387278" w:rsidRDefault="00387278" w14:paraId="28BDF991" w14:textId="77777777">
      <w:pPr>
        <w:pStyle w:val="Heading2"/>
        <w:ind w:firstLine="720"/>
        <w:rPr>
          <w:rFonts w:ascii="Arial" w:hAnsi="Arial" w:eastAsia="Arial"/>
          <w:sz w:val="22"/>
          <w:szCs w:val="22"/>
        </w:rPr>
      </w:pPr>
      <w:r w:rsidRPr="005A7DA1">
        <w:rPr>
          <w:rFonts w:ascii="Arial" w:hAnsi="Arial" w:eastAsia="Arial"/>
          <w:sz w:val="22"/>
          <w:szCs w:val="22"/>
          <w:lang w:val="cy-GB"/>
        </w:rPr>
        <w:t>Amgylchedd gweithredol</w:t>
      </w:r>
    </w:p>
    <w:p w:rsidRPr="009279B9" w:rsidR="00387278" w:rsidP="00387278" w:rsidRDefault="00387278" w14:paraId="1B1C0984" w14:textId="77777777">
      <w:pPr>
        <w:rPr>
          <w:rFonts w:ascii="Arial" w:hAnsi="Arial" w:eastAsia="Arial" w:cs="Arial"/>
          <w:sz w:val="22"/>
          <w:szCs w:val="22"/>
        </w:rPr>
      </w:pPr>
      <w:r w:rsidRPr="005A7DA1">
        <w:rPr>
          <w:rFonts w:ascii="Arial" w:hAnsi="Arial" w:eastAsia="Arial" w:cs="Arial"/>
          <w:sz w:val="22"/>
          <w:szCs w:val="22"/>
          <w:lang w:val="cy-GB"/>
        </w:rPr>
        <w:t>Mae gan Brifysgol Cymru Y Drindod Dewi Sant gampysau ar draws Cymru a Lloegr.</w:t>
      </w:r>
      <w:r w:rsidRPr="00A71650">
        <w:rPr>
          <w:rFonts w:ascii="Arial" w:hAnsi="Arial" w:eastAsia="Arial" w:cs="Arial"/>
          <w:sz w:val="22"/>
          <w:szCs w:val="22"/>
        </w:rPr>
        <w:t xml:space="preserve"> </w:t>
      </w:r>
    </w:p>
    <w:p w:rsidRPr="009279B9" w:rsidR="00387278" w:rsidP="00387278" w:rsidRDefault="00044EBC" w14:paraId="1DA5DEA1" w14:textId="3157C8C9">
      <w:pPr>
        <w:rPr>
          <w:rFonts w:ascii="Arial" w:hAnsi="Arial" w:eastAsia="Arial" w:cs="Arial"/>
          <w:sz w:val="22"/>
          <w:szCs w:val="22"/>
        </w:rPr>
      </w:pPr>
      <w:r>
        <w:rPr>
          <w:rFonts w:ascii="Arial" w:hAnsi="Arial" w:cs="Arial" w:eastAsiaTheme="minorHAnsi"/>
          <w:sz w:val="22"/>
          <w:szCs w:val="22"/>
          <w:lang w:val="cy-GB" w:eastAsia="en-US"/>
        </w:rPr>
        <w:t>Mae’r cwmpas yn cynnwys cyfuniad o gampysau ac adeiladau sefydledig sy’n newydd i’r Brifysgol.</w:t>
      </w:r>
      <w:r>
        <w:rPr>
          <w:rFonts w:ascii="Arial" w:hAnsi="Arial" w:cs="Arial" w:eastAsiaTheme="minorHAnsi"/>
          <w:sz w:val="22"/>
          <w:szCs w:val="22"/>
          <w:lang w:eastAsia="en-US"/>
        </w:rPr>
        <w:t xml:space="preserve"> </w:t>
      </w:r>
      <w:r>
        <w:rPr>
          <w:rFonts w:ascii="Arial" w:hAnsi="Arial" w:cs="Arial" w:eastAsiaTheme="minorHAnsi"/>
          <w:sz w:val="22"/>
          <w:szCs w:val="22"/>
          <w:lang w:val="cy-GB" w:eastAsia="en-US"/>
        </w:rPr>
        <w:t>Mae’n bwysig i’r Brifysgol gydbwyso gofynion presennol ar seilwaith teithio lleol a’r pwysau ychwanegol a ddaw wrth i’r Brifysgol dyfu, wrth leihau unrhyw effeithiau negyddol ar yr amgylchedd.</w:t>
      </w:r>
      <w:r>
        <w:rPr>
          <w:rFonts w:ascii="Arial" w:hAnsi="Arial" w:cs="Arial" w:eastAsiaTheme="minorHAnsi"/>
          <w:sz w:val="22"/>
          <w:szCs w:val="22"/>
          <w:lang w:eastAsia="en-US"/>
        </w:rPr>
        <w:t xml:space="preserve">  </w:t>
      </w:r>
    </w:p>
    <w:p w:rsidRPr="009279B9" w:rsidR="00387278" w:rsidP="00387278" w:rsidRDefault="00387278" w14:paraId="7F5A7983" w14:textId="77777777">
      <w:pPr>
        <w:rPr>
          <w:rFonts w:ascii="Arial" w:hAnsi="Arial" w:eastAsia="Arial" w:cs="Arial"/>
          <w:sz w:val="22"/>
          <w:szCs w:val="22"/>
        </w:rPr>
      </w:pPr>
      <w:r w:rsidRPr="005A7DA1">
        <w:rPr>
          <w:rFonts w:ascii="Arial" w:hAnsi="Arial" w:eastAsia="Arial" w:cs="Arial"/>
          <w:sz w:val="22"/>
          <w:szCs w:val="22"/>
          <w:lang w:val="cy-GB"/>
        </w:rPr>
        <w:t>Wrth i weithgarwch economaidd gynyddu ar draws gorllewin Cymru, mae’r pwysau ar ein rhwydwaith deithio a thrafnidiaeth hefyd yn cynyddu.</w:t>
      </w:r>
      <w:r w:rsidRPr="00A71650">
        <w:rPr>
          <w:rFonts w:ascii="Arial" w:hAnsi="Arial" w:eastAsia="Arial" w:cs="Arial"/>
          <w:sz w:val="22"/>
          <w:szCs w:val="22"/>
        </w:rPr>
        <w:t xml:space="preserve"> </w:t>
      </w:r>
      <w:r w:rsidRPr="005A7DA1">
        <w:rPr>
          <w:rFonts w:ascii="Arial" w:hAnsi="Arial" w:eastAsia="Arial" w:cs="Arial"/>
          <w:sz w:val="22"/>
          <w:szCs w:val="22"/>
          <w:lang w:val="cy-GB"/>
        </w:rPr>
        <w:t xml:space="preserve">Adlewyrchir hyn gan ofynion cynllunio </w:t>
      </w:r>
      <w:r w:rsidRPr="005A7DA1">
        <w:rPr>
          <w:rFonts w:ascii="Arial" w:hAnsi="Arial" w:eastAsia="Arial" w:cs="Arial"/>
          <w:sz w:val="22"/>
          <w:szCs w:val="22"/>
          <w:lang w:val="cy-GB"/>
        </w:rPr>
        <w:lastRenderedPageBreak/>
        <w:t>llymach sy’n gysylltiedig â datblygu ystadau a gwaith craffu’n ychwanegol gan breswylwyr lleol a rhanddeiliaid.</w:t>
      </w:r>
      <w:r w:rsidRPr="00A71650">
        <w:rPr>
          <w:rFonts w:ascii="Arial" w:hAnsi="Arial" w:eastAsia="Arial" w:cs="Arial"/>
          <w:sz w:val="22"/>
          <w:szCs w:val="22"/>
        </w:rPr>
        <w:t xml:space="preserve"> </w:t>
      </w:r>
      <w:r w:rsidRPr="005A7DA1">
        <w:rPr>
          <w:rFonts w:ascii="Arial" w:hAnsi="Arial" w:eastAsia="Arial" w:cs="Arial"/>
          <w:sz w:val="22"/>
          <w:szCs w:val="22"/>
          <w:lang w:val="cy-GB"/>
        </w:rPr>
        <w:t>Dymuna’r Brifysgol ddangos agwedd gyfrifol at dwf drwy fynd i’r afael yn rhagweithiol â’r gofynion hyn.</w:t>
      </w:r>
      <w:r w:rsidRPr="00A71650">
        <w:rPr>
          <w:rFonts w:ascii="Arial" w:hAnsi="Arial" w:eastAsia="Arial" w:cs="Arial"/>
          <w:sz w:val="22"/>
          <w:szCs w:val="22"/>
        </w:rPr>
        <w:t xml:space="preserve"> </w:t>
      </w:r>
    </w:p>
    <w:p w:rsidRPr="00A71650" w:rsidR="00387278" w:rsidP="00387278" w:rsidRDefault="00387278" w14:paraId="4CF48B2E" w14:textId="77777777">
      <w:pPr>
        <w:rPr>
          <w:rFonts w:ascii="Arial" w:hAnsi="Arial" w:eastAsia="Arial" w:cs="Arial"/>
          <w:sz w:val="22"/>
          <w:szCs w:val="22"/>
        </w:rPr>
      </w:pPr>
      <w:r w:rsidRPr="005A7DA1">
        <w:rPr>
          <w:rFonts w:ascii="Arial" w:hAnsi="Arial" w:eastAsia="Arial" w:cs="Arial"/>
          <w:sz w:val="22"/>
          <w:szCs w:val="22"/>
          <w:lang w:val="cy-GB"/>
        </w:rPr>
        <w:t>Darpara ffactora allanol megis Bargen Ddinesig Abertawe a ffocws ar wneud Caerfyrddin yn hwb i’r cyfryngau digidol gyfle i’r Drindod Dewi Sant gysylltu datblygiadau strategol i mewn i’r economi ranbarthol ehangach.</w:t>
      </w:r>
      <w:r w:rsidRPr="00A71650">
        <w:rPr>
          <w:rFonts w:ascii="Arial" w:hAnsi="Arial" w:eastAsia="Arial" w:cs="Arial"/>
          <w:sz w:val="22"/>
          <w:szCs w:val="22"/>
        </w:rPr>
        <w:t xml:space="preserve"> </w:t>
      </w:r>
      <w:r w:rsidRPr="005A7DA1">
        <w:rPr>
          <w:rFonts w:ascii="Arial" w:hAnsi="Arial" w:eastAsia="Arial" w:cs="Arial"/>
          <w:sz w:val="22"/>
          <w:szCs w:val="22"/>
          <w:lang w:val="cy-GB"/>
        </w:rPr>
        <w:t xml:space="preserve">Mae datblygiadau mewn technoleg, gan gynnwys amlhau cerbydau trydan a rheoli traffig datblygedig a thechnoleg a gyflwynir yn raddol yn darparu’r offer i gyflawni’r nodau hyn.  </w:t>
      </w:r>
    </w:p>
    <w:p w:rsidRPr="00A71650" w:rsidR="00387278" w:rsidP="00387278" w:rsidRDefault="00387278" w14:paraId="5C8C2F76" w14:textId="77777777" w14:noSpellErr="1">
      <w:pPr>
        <w:rPr>
          <w:rFonts w:ascii="Arial" w:hAnsi="Arial" w:eastAsia="Arial" w:cs="Arial"/>
          <w:sz w:val="22"/>
          <w:szCs w:val="22"/>
        </w:rPr>
      </w:pPr>
      <w:r w:rsidRPr="4FDB7A1A" w:rsidR="00387278">
        <w:rPr>
          <w:rFonts w:ascii="Arial" w:hAnsi="Arial" w:eastAsia="Arial" w:cs="Arial"/>
          <w:sz w:val="22"/>
          <w:szCs w:val="22"/>
          <w:lang w:val="cy-GB"/>
        </w:rPr>
        <w:t>Mae’r Cynllun Teithio a Thrafnidiaeth yn ddogfen ddeinamig sy’n anelu at rwydweithiau teithio cysylltu ar draws gorllewin Cymru i ddarparu atebion hyfyw i staff, myfyrwyr ac ymwelwyr.</w:t>
      </w:r>
      <w:r w:rsidRPr="4FDB7A1A" w:rsidR="00387278">
        <w:rPr>
          <w:rFonts w:ascii="Arial" w:hAnsi="Arial" w:eastAsia="Arial" w:cs="Arial"/>
          <w:sz w:val="22"/>
          <w:szCs w:val="22"/>
        </w:rPr>
        <w:t xml:space="preserve"> </w:t>
      </w:r>
      <w:r w:rsidRPr="4FDB7A1A" w:rsidR="00387278">
        <w:rPr>
          <w:rFonts w:ascii="Arial" w:hAnsi="Arial" w:eastAsia="Arial" w:cs="Arial"/>
          <w:sz w:val="22"/>
          <w:szCs w:val="22"/>
          <w:lang w:val="cy-GB"/>
        </w:rPr>
        <w:t xml:space="preserve">Mae cynllun cyfunol wedi’i gynhyrchu i annog opsiynau teithio cynaliadwy ar draws y campws ac osgoi risg </w:t>
      </w:r>
      <w:r w:rsidRPr="4FDB7A1A" w:rsidR="00387278">
        <w:rPr>
          <w:rFonts w:ascii="Arial" w:hAnsi="Arial" w:eastAsia="Arial" w:cs="Arial"/>
          <w:sz w:val="22"/>
          <w:szCs w:val="22"/>
          <w:lang w:val="cy-GB"/>
        </w:rPr>
        <w:t>silos</w:t>
      </w:r>
      <w:r w:rsidRPr="4FDB7A1A" w:rsidR="00387278">
        <w:rPr>
          <w:rFonts w:ascii="Arial" w:hAnsi="Arial" w:eastAsia="Arial" w:cs="Arial"/>
          <w:sz w:val="22"/>
          <w:szCs w:val="22"/>
          <w:lang w:val="cy-GB"/>
        </w:rPr>
        <w:t xml:space="preserve"> gweithredol. </w:t>
      </w:r>
    </w:p>
    <w:p w:rsidR="4FDB7A1A" w:rsidP="4FDB7A1A" w:rsidRDefault="4FDB7A1A" w14:paraId="06C3E968" w14:textId="40EA5CED">
      <w:pPr>
        <w:pStyle w:val="Normal"/>
        <w:rPr>
          <w:rFonts w:ascii="Arial" w:hAnsi="Arial" w:eastAsia="Arial" w:cs="Arial"/>
          <w:sz w:val="22"/>
          <w:szCs w:val="22"/>
          <w:lang w:val="cy-GB"/>
        </w:rPr>
      </w:pPr>
    </w:p>
    <w:p w:rsidRPr="00A71650" w:rsidR="00387278" w:rsidP="00387278" w:rsidRDefault="00387278" w14:paraId="0905B436" w14:textId="77777777">
      <w:pPr>
        <w:pStyle w:val="Heading2"/>
        <w:ind w:firstLine="720"/>
        <w:rPr>
          <w:rFonts w:ascii="Arial" w:hAnsi="Arial" w:eastAsia="Arial"/>
          <w:sz w:val="22"/>
          <w:szCs w:val="22"/>
        </w:rPr>
      </w:pPr>
      <w:r w:rsidRPr="005A7DA1">
        <w:rPr>
          <w:rFonts w:ascii="Arial" w:hAnsi="Arial" w:eastAsia="Arial"/>
          <w:sz w:val="22"/>
          <w:szCs w:val="22"/>
          <w:lang w:val="cy-GB"/>
        </w:rPr>
        <w:t>Strwythur rheoli teithio</w:t>
      </w:r>
    </w:p>
    <w:p w:rsidRPr="009279B9" w:rsidR="00387278" w:rsidP="00387278" w:rsidRDefault="00387278" w14:paraId="3ADF3623" w14:textId="77777777">
      <w:pPr>
        <w:rPr>
          <w:rFonts w:ascii="Arial" w:hAnsi="Arial" w:eastAsia="Arial" w:cs="Arial"/>
          <w:sz w:val="22"/>
          <w:szCs w:val="22"/>
          <w:lang w:eastAsia="en-US"/>
        </w:rPr>
      </w:pPr>
      <w:r w:rsidRPr="005A7DA1">
        <w:rPr>
          <w:rFonts w:ascii="Arial" w:hAnsi="Arial" w:eastAsia="Arial" w:cs="Arial"/>
          <w:sz w:val="22"/>
          <w:szCs w:val="22"/>
          <w:lang w:val="cy-GB" w:eastAsia="en-US"/>
        </w:rPr>
        <w:t xml:space="preserve">Y Tîm Cyflawni Cynaliadwyedd sy’n cyflawni’r gwaith o reoli teithio a thrafnidiaeth o ddydd i ddydd oddi mewn i’r Gyfarwyddiaeth Ystadau a Chyfleusterau. </w:t>
      </w:r>
      <w:r w:rsidRPr="00976725">
        <w:rPr>
          <w:rFonts w:ascii="Arial" w:hAnsi="Arial" w:eastAsia="Arial" w:cs="Arial"/>
          <w:sz w:val="22"/>
          <w:szCs w:val="22"/>
          <w:lang w:val="cy-GB" w:eastAsia="en-US"/>
        </w:rPr>
        <w:t>Ar hyn o bryd mae hyn yn perthyn i gylch gwaith Pennaeth Gweithredol Ystadau a Chyfleusterau.</w:t>
      </w:r>
      <w:r w:rsidRPr="00A71650">
        <w:rPr>
          <w:rFonts w:ascii="Arial" w:hAnsi="Arial" w:eastAsia="Arial" w:cs="Arial"/>
          <w:sz w:val="22"/>
          <w:szCs w:val="22"/>
          <w:lang w:eastAsia="en-US"/>
        </w:rPr>
        <w:t xml:space="preserve"> </w:t>
      </w:r>
    </w:p>
    <w:p w:rsidRPr="00A71650" w:rsidR="00387278" w:rsidP="00387278" w:rsidRDefault="00387278" w14:paraId="202CB13C" w14:textId="77777777">
      <w:pPr>
        <w:rPr>
          <w:rFonts w:ascii="Arial" w:hAnsi="Arial" w:eastAsia="Arial" w:cs="Arial"/>
          <w:sz w:val="22"/>
          <w:szCs w:val="22"/>
          <w:lang w:eastAsia="en-US"/>
        </w:rPr>
      </w:pPr>
      <w:r w:rsidRPr="004E0922">
        <w:rPr>
          <w:rFonts w:ascii="Arial" w:hAnsi="Arial" w:eastAsia="Arial" w:cs="Arial"/>
          <w:sz w:val="22"/>
          <w:szCs w:val="22"/>
          <w:lang w:val="cy-GB" w:eastAsia="en-US"/>
        </w:rPr>
        <w:t>Hwylusir y gwaith ehangach o ymgysylltu â staff a myfyrwyr yn yr ardal trwy gyfrwng y Grŵp Datblygu Cynaliadwy, sy’n cyfarfod bob chwarter.</w:t>
      </w:r>
      <w:r w:rsidRPr="00A71650">
        <w:rPr>
          <w:rFonts w:ascii="Arial" w:hAnsi="Arial" w:eastAsia="Arial" w:cs="Arial"/>
          <w:sz w:val="22"/>
          <w:szCs w:val="22"/>
          <w:lang w:eastAsia="en-US"/>
        </w:rPr>
        <w:t xml:space="preserve"> </w:t>
      </w:r>
      <w:r w:rsidRPr="004E0922">
        <w:rPr>
          <w:rFonts w:ascii="Arial" w:hAnsi="Arial" w:eastAsia="Arial" w:cs="Arial"/>
          <w:sz w:val="22"/>
          <w:szCs w:val="22"/>
          <w:lang w:val="cy-GB" w:eastAsia="en-US"/>
        </w:rPr>
        <w:t>Mae gan y grŵp gynrychiolaeth o bob athrofa a gwasanaeth proffesiynol ar draws y Brifysgol, UM Y Drindod Dewi Sant a’r Colegau AB.</w:t>
      </w:r>
    </w:p>
    <w:p w:rsidRPr="009279B9" w:rsidR="00387278" w:rsidP="00387278" w:rsidRDefault="00387278" w14:paraId="6D982070" w14:textId="77777777">
      <w:pPr>
        <w:rPr>
          <w:rFonts w:ascii="Arial" w:hAnsi="Arial" w:eastAsia="Arial" w:cs="Arial"/>
          <w:sz w:val="22"/>
          <w:szCs w:val="22"/>
          <w:lang w:eastAsia="en-US"/>
        </w:rPr>
      </w:pPr>
      <w:r w:rsidRPr="4FDB7A1A" w:rsidR="00387278">
        <w:rPr>
          <w:rFonts w:ascii="Arial" w:hAnsi="Arial" w:eastAsia="Arial" w:cs="Arial"/>
          <w:sz w:val="22"/>
          <w:szCs w:val="22"/>
          <w:lang w:val="cy-GB" w:eastAsia="en-US"/>
        </w:rPr>
        <w:t>Cyflenwr allanol sy’n rheoli’r Gwasanaethau Rheoli Parcio.</w:t>
      </w:r>
      <w:r w:rsidRPr="4FDB7A1A" w:rsidR="00387278">
        <w:rPr>
          <w:rFonts w:ascii="Arial" w:hAnsi="Arial" w:eastAsia="Arial" w:cs="Arial"/>
          <w:sz w:val="22"/>
          <w:szCs w:val="22"/>
          <w:lang w:eastAsia="en-US"/>
        </w:rPr>
        <w:t xml:space="preserve"> </w:t>
      </w:r>
    </w:p>
    <w:p w:rsidR="4FDB7A1A" w:rsidP="4FDB7A1A" w:rsidRDefault="4FDB7A1A" w14:paraId="68DE6B4B" w14:textId="5B54241C">
      <w:pPr>
        <w:pStyle w:val="Normal"/>
        <w:rPr>
          <w:rFonts w:ascii="Arial" w:hAnsi="Arial" w:eastAsia="Arial" w:cs="Arial"/>
          <w:sz w:val="22"/>
          <w:szCs w:val="22"/>
          <w:lang w:eastAsia="en-US"/>
        </w:rPr>
      </w:pPr>
    </w:p>
    <w:p w:rsidRPr="00A71650" w:rsidR="00387278" w:rsidP="00387278" w:rsidRDefault="00387278" w14:paraId="00215A22" w14:textId="77777777">
      <w:pPr>
        <w:pStyle w:val="Heading2"/>
        <w:ind w:firstLine="720"/>
        <w:rPr>
          <w:rFonts w:ascii="Arial" w:hAnsi="Arial" w:eastAsia="Arial"/>
          <w:sz w:val="22"/>
          <w:szCs w:val="22"/>
        </w:rPr>
      </w:pPr>
      <w:r w:rsidRPr="004E0922">
        <w:rPr>
          <w:rFonts w:ascii="Arial" w:hAnsi="Arial" w:eastAsia="Arial"/>
          <w:sz w:val="22"/>
          <w:szCs w:val="22"/>
          <w:lang w:val="cy-GB"/>
        </w:rPr>
        <w:t>Ffactorau amgylcheddol</w:t>
      </w:r>
    </w:p>
    <w:p w:rsidRPr="00A71650" w:rsidR="00387278" w:rsidP="00387278" w:rsidRDefault="00387278" w14:paraId="1A8B7E21" w14:textId="0B838EE1">
      <w:pPr>
        <w:rPr>
          <w:rFonts w:ascii="Arial" w:hAnsi="Arial" w:eastAsia="Arial" w:cs="Arial"/>
          <w:sz w:val="22"/>
          <w:szCs w:val="22"/>
          <w:lang w:eastAsia="en-US"/>
        </w:rPr>
      </w:pPr>
      <w:r w:rsidRPr="004E0922">
        <w:rPr>
          <w:rFonts w:ascii="Arial" w:hAnsi="Arial" w:eastAsia="Arial" w:cs="Arial"/>
          <w:sz w:val="22"/>
          <w:szCs w:val="22"/>
          <w:lang w:val="cy-GB" w:eastAsia="en-US"/>
        </w:rPr>
        <w:t>Nodwyd bod teithio a thrafnidiaeth, gan gynnwys cymudo, teithio busnes a gweithgareddau sy’n gysylltiedig â thrydydd partïon yn agwedd amgylcheddol sylweddol.</w:t>
      </w:r>
      <w:r w:rsidRPr="00A71650">
        <w:rPr>
          <w:rFonts w:ascii="Arial" w:hAnsi="Arial" w:eastAsia="Arial" w:cs="Arial"/>
          <w:sz w:val="22"/>
          <w:szCs w:val="22"/>
          <w:lang w:eastAsia="en-US"/>
        </w:rPr>
        <w:t xml:space="preserve"> </w:t>
      </w:r>
      <w:r w:rsidRPr="004E0922">
        <w:rPr>
          <w:rFonts w:ascii="Arial" w:hAnsi="Arial" w:eastAsia="Arial" w:cs="Arial"/>
          <w:sz w:val="22"/>
          <w:szCs w:val="22"/>
          <w:lang w:val="cy-GB" w:eastAsia="en-US"/>
        </w:rPr>
        <w:t>Tynnwyd sylw at hwn oherwydd cyfraniad yr agwedd i’r newid yn yr hinsawdd a llygredd awyr lleol. Yn ogystal â phryderon amgylcheddol, gall rheoli teithio’n wael gael effeithiau andwyol ar les</w:t>
      </w:r>
      <w:r w:rsidR="00044EBC">
        <w:rPr>
          <w:rFonts w:ascii="Arial" w:hAnsi="Arial" w:eastAsia="Arial" w:cs="Arial"/>
          <w:sz w:val="22"/>
          <w:szCs w:val="22"/>
          <w:lang w:val="cy-GB" w:eastAsia="en-US"/>
        </w:rPr>
        <w:t>iant</w:t>
      </w:r>
      <w:r w:rsidRPr="004E0922">
        <w:rPr>
          <w:rFonts w:ascii="Arial" w:hAnsi="Arial" w:eastAsia="Arial" w:cs="Arial"/>
          <w:sz w:val="22"/>
          <w:szCs w:val="22"/>
          <w:lang w:val="cy-GB" w:eastAsia="en-US"/>
        </w:rPr>
        <w:t xml:space="preserve"> a diogel</w:t>
      </w:r>
      <w:r w:rsidR="00044EBC">
        <w:rPr>
          <w:rFonts w:ascii="Arial" w:hAnsi="Arial" w:eastAsia="Arial" w:cs="Arial"/>
          <w:sz w:val="22"/>
          <w:szCs w:val="22"/>
          <w:lang w:val="cy-GB" w:eastAsia="en-US"/>
        </w:rPr>
        <w:t>wch</w:t>
      </w:r>
      <w:r w:rsidRPr="004E0922">
        <w:rPr>
          <w:rFonts w:ascii="Arial" w:hAnsi="Arial" w:eastAsia="Arial" w:cs="Arial"/>
          <w:sz w:val="22"/>
          <w:szCs w:val="22"/>
          <w:lang w:val="cy-GB" w:eastAsia="en-US"/>
        </w:rPr>
        <w:t xml:space="preserve"> unigolion.  </w:t>
      </w:r>
    </w:p>
    <w:p w:rsidRPr="009279B9" w:rsidR="00387278" w:rsidP="00387278" w:rsidRDefault="00387278" w14:paraId="74727F2B" w14:textId="77777777">
      <w:pPr>
        <w:rPr>
          <w:rFonts w:ascii="Arial" w:hAnsi="Arial" w:eastAsia="Arial" w:cs="Arial"/>
          <w:sz w:val="22"/>
          <w:szCs w:val="22"/>
          <w:lang w:eastAsia="en-US"/>
        </w:rPr>
      </w:pPr>
    </w:p>
    <w:p w:rsidRPr="00A71650" w:rsidR="00387278" w:rsidP="00387278" w:rsidRDefault="00387278" w14:paraId="67859241" w14:textId="58C92483">
      <w:pPr>
        <w:pStyle w:val="Heading1"/>
      </w:pPr>
      <w:bookmarkStart w:name="_Toc511661697" w:id="0"/>
      <w:bookmarkStart w:name="_Toc106051792" w:id="1"/>
      <w:r w:rsidRPr="009279B9">
        <w:t xml:space="preserve">5. </w:t>
      </w:r>
      <w:bookmarkEnd w:id="0"/>
      <w:bookmarkEnd w:id="1"/>
      <w:r w:rsidRPr="004E0922">
        <w:rPr>
          <w:lang w:val="cy-GB"/>
        </w:rPr>
        <w:t>Cyflawni</w:t>
      </w:r>
      <w:r w:rsidR="00044EBC">
        <w:rPr>
          <w:lang w:val="cy-GB"/>
        </w:rPr>
        <w:t xml:space="preserve"> amcanion</w:t>
      </w:r>
    </w:p>
    <w:p w:rsidRPr="00A71650" w:rsidR="00387278" w:rsidP="00387278" w:rsidRDefault="00387278" w14:paraId="0A48C0C7" w14:textId="77777777">
      <w:pPr>
        <w:rPr>
          <w:rFonts w:ascii="Arial" w:hAnsi="Arial" w:eastAsia="Arial" w:cs="Arial"/>
          <w:sz w:val="22"/>
          <w:szCs w:val="22"/>
        </w:rPr>
      </w:pPr>
      <w:r w:rsidRPr="004E0922">
        <w:rPr>
          <w:rFonts w:ascii="Arial" w:hAnsi="Arial" w:eastAsia="Arial" w:cs="Arial"/>
          <w:sz w:val="22"/>
          <w:szCs w:val="22"/>
          <w:lang w:val="cy-GB"/>
        </w:rPr>
        <w:t xml:space="preserve">Mae’r Drindod Dewi Sant yn cyhoeddi Cynllun Teithio sy’n rhoi manylion mesurau gweithredol sydd wedi’u sefydlu i gyflawni Amcanion Teithio a Thrafnidiaeth, gan gynnwys: </w:t>
      </w:r>
    </w:p>
    <w:p w:rsidRPr="009279B9" w:rsidR="00387278" w:rsidP="00387278" w:rsidRDefault="00387278" w14:paraId="24183AC2" w14:textId="77777777">
      <w:pPr>
        <w:rPr>
          <w:rFonts w:ascii="Arial" w:hAnsi="Arial" w:eastAsia="Arial" w:cs="Arial"/>
          <w:sz w:val="22"/>
          <w:szCs w:val="22"/>
        </w:rPr>
      </w:pPr>
    </w:p>
    <w:p w:rsidRPr="00A71650" w:rsidR="00387278" w:rsidP="00387278" w:rsidRDefault="00387278" w14:paraId="5092DB40" w14:textId="77777777">
      <w:pPr>
        <w:pStyle w:val="Heading2"/>
        <w:ind w:firstLine="720"/>
        <w:rPr>
          <w:rFonts w:ascii="Arial" w:hAnsi="Arial" w:eastAsia="Arial"/>
          <w:sz w:val="22"/>
          <w:szCs w:val="22"/>
        </w:rPr>
      </w:pPr>
      <w:r w:rsidRPr="004E0922">
        <w:rPr>
          <w:rFonts w:ascii="Arial" w:hAnsi="Arial" w:eastAsia="Arial"/>
          <w:sz w:val="22"/>
          <w:szCs w:val="22"/>
          <w:lang w:val="cy-GB"/>
        </w:rPr>
        <w:t>Darparu dulliau teithio amgen deniadol o’u cymharu â theithiau car gyrrwr yn unig.</w:t>
      </w:r>
    </w:p>
    <w:p w:rsidRPr="00A71650" w:rsidR="00387278" w:rsidP="00387278" w:rsidRDefault="00387278" w14:paraId="2CF1F7A0" w14:textId="473F105A">
      <w:pPr>
        <w:rPr>
          <w:rFonts w:ascii="Arial" w:hAnsi="Arial" w:eastAsia="Arial" w:cs="Arial"/>
          <w:sz w:val="22"/>
          <w:szCs w:val="22"/>
          <w:lang w:eastAsia="en-US"/>
        </w:rPr>
      </w:pPr>
      <w:r w:rsidRPr="004E0922">
        <w:rPr>
          <w:rFonts w:ascii="Arial" w:hAnsi="Arial" w:eastAsia="Arial" w:cs="Arial"/>
          <w:sz w:val="22"/>
          <w:szCs w:val="22"/>
          <w:lang w:val="cy-GB" w:eastAsia="en-US"/>
        </w:rPr>
        <w:t>Mae teithiau car gyrrwr unig yn gosod pwysau sylweddol gydol y rhwydwaith drafnidiaeth, o’r rhwydwaith ffyrdd cenedlaethol i feysydd parcio’r Brifysgol.</w:t>
      </w:r>
      <w:r w:rsidRPr="00A71650">
        <w:rPr>
          <w:rFonts w:ascii="Arial" w:hAnsi="Arial" w:eastAsia="Arial" w:cs="Arial"/>
          <w:sz w:val="22"/>
          <w:szCs w:val="22"/>
          <w:lang w:eastAsia="en-US"/>
        </w:rPr>
        <w:t xml:space="preserve"> </w:t>
      </w:r>
      <w:r w:rsidRPr="004E0922">
        <w:rPr>
          <w:rFonts w:ascii="Arial" w:hAnsi="Arial" w:eastAsia="Arial" w:cs="Arial"/>
          <w:sz w:val="22"/>
          <w:szCs w:val="22"/>
          <w:lang w:val="cy-GB" w:eastAsia="en-US"/>
        </w:rPr>
        <w:t>Mae lleihau’r teithiau hyn yn helpu i leihau ein heffaith ar yr amgylchedd ac yn gwella llesiant cyffredinol.</w:t>
      </w:r>
      <w:r w:rsidRPr="00A71650">
        <w:rPr>
          <w:rFonts w:ascii="Arial" w:hAnsi="Arial" w:eastAsia="Arial" w:cs="Arial"/>
          <w:sz w:val="22"/>
          <w:szCs w:val="22"/>
          <w:lang w:eastAsia="en-US"/>
        </w:rPr>
        <w:t xml:space="preserve"> </w:t>
      </w:r>
      <w:r w:rsidRPr="004E0922">
        <w:rPr>
          <w:rFonts w:ascii="Arial" w:hAnsi="Arial" w:eastAsia="Arial" w:cs="Arial"/>
          <w:sz w:val="22"/>
          <w:szCs w:val="22"/>
          <w:lang w:val="cy-GB" w:eastAsia="en-US"/>
        </w:rPr>
        <w:t>Mae’r teithiau hyn yn cynnwys staff a myfyrwyr yn dod i’r campws yn ogystal â milltiroedd busnes.</w:t>
      </w:r>
      <w:r w:rsidRPr="00A71650">
        <w:rPr>
          <w:rFonts w:ascii="Arial" w:hAnsi="Arial" w:eastAsia="Arial" w:cs="Arial"/>
          <w:sz w:val="22"/>
          <w:szCs w:val="22"/>
          <w:lang w:eastAsia="en-US"/>
        </w:rPr>
        <w:t xml:space="preserve"> </w:t>
      </w:r>
      <w:r w:rsidRPr="004E0922">
        <w:rPr>
          <w:rFonts w:ascii="Arial" w:hAnsi="Arial" w:eastAsia="Arial" w:cs="Arial"/>
          <w:sz w:val="22"/>
          <w:szCs w:val="22"/>
          <w:lang w:val="cy-GB" w:eastAsia="en-US"/>
        </w:rPr>
        <w:t>Mae mwyafrif o’r bobl yn defnyddio’r car oherwydd cyfleuster neu arfer.</w:t>
      </w:r>
      <w:r w:rsidRPr="00A71650">
        <w:rPr>
          <w:rFonts w:ascii="Arial" w:hAnsi="Arial" w:eastAsia="Arial" w:cs="Arial"/>
          <w:sz w:val="22"/>
          <w:szCs w:val="22"/>
          <w:lang w:eastAsia="en-US"/>
        </w:rPr>
        <w:t xml:space="preserve"> </w:t>
      </w:r>
      <w:r w:rsidRPr="004E0922">
        <w:rPr>
          <w:rFonts w:ascii="Arial" w:hAnsi="Arial" w:eastAsia="Arial" w:cs="Arial"/>
          <w:sz w:val="22"/>
          <w:szCs w:val="22"/>
          <w:lang w:val="cy-GB" w:eastAsia="en-US"/>
        </w:rPr>
        <w:t xml:space="preserve">Yr unig ffordd o symud pobl i ffwrdd oddi wrth hyn yw gwneud i ddewisiadau eraill </w:t>
      </w:r>
      <w:r w:rsidR="00BF6200">
        <w:rPr>
          <w:rFonts w:ascii="Arial" w:hAnsi="Arial" w:eastAsia="Arial" w:cs="Arial"/>
          <w:sz w:val="22"/>
          <w:szCs w:val="22"/>
          <w:lang w:val="cy-GB" w:eastAsia="en-US"/>
        </w:rPr>
        <w:t xml:space="preserve">yn hytrach na </w:t>
      </w:r>
      <w:r w:rsidRPr="004E0922">
        <w:rPr>
          <w:rFonts w:ascii="Arial" w:hAnsi="Arial" w:eastAsia="Arial" w:cs="Arial"/>
          <w:sz w:val="22"/>
          <w:szCs w:val="22"/>
          <w:lang w:val="cy-GB" w:eastAsia="en-US"/>
        </w:rPr>
        <w:t xml:space="preserve">defnyddio’r car ymddangos yn fwy deniadol i ddefnyddwyr. </w:t>
      </w:r>
    </w:p>
    <w:p w:rsidRPr="009279B9" w:rsidR="00387278" w:rsidP="00387278" w:rsidRDefault="00387278" w14:paraId="59B572A4" w14:textId="77777777">
      <w:pPr>
        <w:rPr>
          <w:rFonts w:ascii="Arial" w:hAnsi="Arial" w:eastAsia="Arial" w:cs="Arial"/>
          <w:sz w:val="22"/>
          <w:szCs w:val="22"/>
          <w:lang w:eastAsia="en-US"/>
        </w:rPr>
      </w:pPr>
      <w:r w:rsidRPr="004E0922">
        <w:rPr>
          <w:rFonts w:ascii="Arial" w:hAnsi="Arial" w:eastAsia="Arial" w:cs="Arial"/>
          <w:sz w:val="22"/>
          <w:szCs w:val="22"/>
          <w:lang w:val="cy-GB" w:eastAsia="en-US"/>
        </w:rPr>
        <w:t>Mae amrywiaeth o gyfleoedd i gyflawni hyn:</w:t>
      </w:r>
      <w:r w:rsidRPr="00A71650">
        <w:rPr>
          <w:rFonts w:ascii="Arial" w:hAnsi="Arial" w:eastAsia="Arial" w:cs="Arial"/>
          <w:sz w:val="22"/>
          <w:szCs w:val="22"/>
          <w:lang w:eastAsia="en-US"/>
        </w:rPr>
        <w:t xml:space="preserve"> </w:t>
      </w:r>
    </w:p>
    <w:p w:rsidRPr="00A71650" w:rsidR="00387278" w:rsidP="00387278" w:rsidRDefault="00387278" w14:paraId="20FBDC4A" w14:textId="77777777">
      <w:pPr>
        <w:pStyle w:val="ListParagraph"/>
        <w:numPr>
          <w:ilvl w:val="1"/>
          <w:numId w:val="5"/>
        </w:numPr>
        <w:ind w:left="567"/>
        <w:rPr>
          <w:rFonts w:ascii="Arial" w:hAnsi="Arial" w:eastAsia="Arial" w:cs="Arial"/>
          <w:sz w:val="22"/>
          <w:lang w:eastAsia="en-US"/>
        </w:rPr>
      </w:pPr>
      <w:r w:rsidRPr="004E0922">
        <w:rPr>
          <w:rFonts w:ascii="Arial" w:hAnsi="Arial" w:eastAsia="Arial" w:cs="Arial"/>
          <w:sz w:val="22"/>
          <w:lang w:val="cy-GB" w:eastAsia="en-US"/>
        </w:rPr>
        <w:t xml:space="preserve">Cyflawni dull rheoli meysydd parcio a all gynnwys systemau trwyddedau, codi tâl a chyfyngu ar fynediad. </w:t>
      </w:r>
    </w:p>
    <w:p w:rsidRPr="004E0922" w:rsidR="00387278" w:rsidP="00387278" w:rsidRDefault="00387278" w14:paraId="793ECD22" w14:textId="77777777">
      <w:pPr>
        <w:pStyle w:val="ListParagraph"/>
        <w:numPr>
          <w:ilvl w:val="1"/>
          <w:numId w:val="5"/>
        </w:numPr>
        <w:ind w:left="567"/>
        <w:rPr>
          <w:rFonts w:ascii="Arial" w:hAnsi="Arial" w:eastAsia="Arial" w:cs="Arial"/>
          <w:sz w:val="22"/>
          <w:lang w:eastAsia="en-US"/>
        </w:rPr>
      </w:pPr>
      <w:r w:rsidRPr="004E0922">
        <w:rPr>
          <w:rFonts w:ascii="Arial" w:hAnsi="Arial" w:eastAsia="Arial" w:cs="Arial"/>
          <w:sz w:val="22"/>
          <w:lang w:val="cy-GB" w:eastAsia="en-US"/>
        </w:rPr>
        <w:t>Hyrwyddo trefniadau rhannu ceir a rhoi blaenoriaeth parcio i’r rhai sy’n rhannu eu ceir ag eraill.</w:t>
      </w:r>
      <w:r w:rsidRPr="00A71650">
        <w:rPr>
          <w:rFonts w:ascii="Arial" w:hAnsi="Arial" w:eastAsia="Arial" w:cs="Arial"/>
          <w:sz w:val="22"/>
          <w:lang w:eastAsia="en-US"/>
        </w:rPr>
        <w:t xml:space="preserve"> </w:t>
      </w:r>
    </w:p>
    <w:p w:rsidRPr="004E0922" w:rsidR="00387278" w:rsidP="00387278" w:rsidRDefault="00387278" w14:paraId="795091C7" w14:textId="77777777">
      <w:pPr>
        <w:pStyle w:val="ListParagraph"/>
        <w:numPr>
          <w:ilvl w:val="1"/>
          <w:numId w:val="5"/>
        </w:numPr>
        <w:ind w:left="567"/>
        <w:rPr>
          <w:rFonts w:ascii="Arial" w:hAnsi="Arial" w:eastAsia="Arial" w:cs="Arial"/>
          <w:sz w:val="22"/>
          <w:lang w:eastAsia="en-US"/>
        </w:rPr>
      </w:pPr>
      <w:r w:rsidRPr="004E0922">
        <w:rPr>
          <w:rFonts w:ascii="Arial" w:hAnsi="Arial" w:eastAsia="Arial" w:cs="Arial"/>
          <w:sz w:val="22"/>
          <w:lang w:val="cy-GB" w:eastAsia="en-US"/>
        </w:rPr>
        <w:t>Cynnig manteision neu wobrwyon cyfwerth â lle parcio car i staff eraill nad ydynt yn dod mewn car.</w:t>
      </w:r>
      <w:r w:rsidRPr="00A71650">
        <w:rPr>
          <w:rFonts w:ascii="Arial" w:hAnsi="Arial" w:eastAsia="Arial" w:cs="Arial"/>
          <w:sz w:val="22"/>
          <w:lang w:eastAsia="en-US"/>
        </w:rPr>
        <w:t xml:space="preserve"> </w:t>
      </w:r>
    </w:p>
    <w:p w:rsidRPr="004E0922" w:rsidR="00387278" w:rsidP="00387278" w:rsidRDefault="00387278" w14:paraId="22F56606" w14:textId="77777777">
      <w:pPr>
        <w:pStyle w:val="ListParagraph"/>
        <w:numPr>
          <w:ilvl w:val="1"/>
          <w:numId w:val="5"/>
        </w:numPr>
        <w:ind w:left="567"/>
        <w:rPr>
          <w:rFonts w:ascii="Arial" w:hAnsi="Arial" w:eastAsia="Arial" w:cs="Arial"/>
          <w:sz w:val="22"/>
          <w:lang w:eastAsia="en-US"/>
        </w:rPr>
      </w:pPr>
      <w:r w:rsidRPr="004E0922">
        <w:rPr>
          <w:rFonts w:ascii="Arial" w:hAnsi="Arial" w:eastAsia="Arial" w:cs="Arial"/>
          <w:sz w:val="22"/>
          <w:lang w:val="cy-GB" w:eastAsia="en-US"/>
        </w:rPr>
        <w:lastRenderedPageBreak/>
        <w:t>Darparu manteision i staff sy’n beicio a cherdded rhwng campysau.</w:t>
      </w:r>
      <w:r w:rsidRPr="00A71650">
        <w:rPr>
          <w:rFonts w:ascii="Arial" w:hAnsi="Arial" w:eastAsia="Arial" w:cs="Arial"/>
          <w:sz w:val="22"/>
          <w:lang w:eastAsia="en-US"/>
        </w:rPr>
        <w:t xml:space="preserve"> </w:t>
      </w:r>
    </w:p>
    <w:p w:rsidRPr="00A71650" w:rsidR="00387278" w:rsidP="00387278" w:rsidRDefault="00387278" w14:paraId="3B57A8DB" w14:textId="77777777">
      <w:pPr>
        <w:pStyle w:val="ListParagraph"/>
        <w:numPr>
          <w:ilvl w:val="1"/>
          <w:numId w:val="5"/>
        </w:numPr>
        <w:ind w:left="567"/>
        <w:rPr>
          <w:rFonts w:ascii="Arial" w:hAnsi="Arial" w:eastAsia="Arial" w:cs="Arial"/>
          <w:sz w:val="22"/>
          <w:lang w:eastAsia="en-US"/>
        </w:rPr>
      </w:pPr>
      <w:r w:rsidRPr="004E0922">
        <w:rPr>
          <w:rFonts w:ascii="Arial" w:hAnsi="Arial" w:eastAsia="Arial" w:cs="Arial"/>
          <w:sz w:val="22"/>
          <w:lang w:val="cy-GB" w:eastAsia="en-US"/>
        </w:rPr>
        <w:t>Sicrhau yr hyrwyddir trafnidiaeth weithredol a chyhoeddus a’i bod yn hygyrch.</w:t>
      </w:r>
    </w:p>
    <w:p w:rsidRPr="004E0922" w:rsidR="00387278" w:rsidP="00387278" w:rsidRDefault="00387278" w14:paraId="2CF5A7A3" w14:textId="77777777">
      <w:pPr>
        <w:pStyle w:val="ListParagraph"/>
        <w:numPr>
          <w:ilvl w:val="1"/>
          <w:numId w:val="5"/>
        </w:numPr>
        <w:ind w:left="567"/>
        <w:rPr>
          <w:rFonts w:ascii="Arial" w:hAnsi="Arial" w:eastAsia="Arial" w:cs="Arial"/>
          <w:sz w:val="22"/>
          <w:lang w:eastAsia="en-US"/>
        </w:rPr>
      </w:pPr>
      <w:r w:rsidRPr="004E0922">
        <w:rPr>
          <w:rFonts w:ascii="Arial" w:hAnsi="Arial" w:eastAsia="Arial" w:cs="Arial"/>
          <w:sz w:val="22"/>
          <w:lang w:val="cy-GB" w:eastAsia="en-US"/>
        </w:rPr>
        <w:t>Gweithio i ddileu’r syniad bod ‘hawl’ i le parcio a hyrwyddo’r syniad bod lleoedd yn unig ar gyfer y rhai y mae arnynt eu hangen.</w:t>
      </w:r>
      <w:r w:rsidRPr="00A71650">
        <w:rPr>
          <w:rFonts w:ascii="Arial" w:hAnsi="Arial" w:eastAsia="Arial" w:cs="Arial"/>
          <w:sz w:val="22"/>
          <w:lang w:eastAsia="en-US"/>
        </w:rPr>
        <w:t xml:space="preserve"> </w:t>
      </w:r>
    </w:p>
    <w:p w:rsidRPr="004E0922" w:rsidR="00387278" w:rsidP="00387278" w:rsidRDefault="00387278" w14:paraId="672CD607" w14:textId="77777777">
      <w:pPr>
        <w:pStyle w:val="ListParagraph"/>
        <w:numPr>
          <w:ilvl w:val="1"/>
          <w:numId w:val="5"/>
        </w:numPr>
        <w:ind w:left="567"/>
        <w:rPr>
          <w:rFonts w:ascii="Arial" w:hAnsi="Arial" w:eastAsia="Arial" w:cs="Arial"/>
          <w:sz w:val="22"/>
          <w:lang w:eastAsia="en-US"/>
        </w:rPr>
      </w:pPr>
      <w:r w:rsidRPr="004E0922">
        <w:rPr>
          <w:rFonts w:ascii="Arial" w:hAnsi="Arial" w:eastAsia="Arial" w:cs="Arial"/>
          <w:sz w:val="22"/>
          <w:lang w:val="cy-GB" w:eastAsia="en-US"/>
        </w:rPr>
        <w:t>Trefnu cronfa o geir cwmni er mwyn i’r staff nad ydynt yn gyrru i’r gwaith allu manteisio ar gerbyd.</w:t>
      </w:r>
      <w:r w:rsidRPr="00A71650">
        <w:rPr>
          <w:rFonts w:ascii="Arial" w:hAnsi="Arial" w:eastAsia="Arial" w:cs="Arial"/>
          <w:sz w:val="22"/>
          <w:lang w:eastAsia="en-US"/>
        </w:rPr>
        <w:t xml:space="preserve"> </w:t>
      </w:r>
    </w:p>
    <w:p w:rsidRPr="00A71650" w:rsidR="00387278" w:rsidP="00387278" w:rsidRDefault="00387278" w14:paraId="3E1BC520" w14:textId="77777777">
      <w:pPr>
        <w:pStyle w:val="ListParagraph"/>
        <w:numPr>
          <w:ilvl w:val="1"/>
          <w:numId w:val="5"/>
        </w:numPr>
        <w:ind w:left="567"/>
        <w:rPr>
          <w:rFonts w:ascii="Arial" w:hAnsi="Arial" w:eastAsia="Arial" w:cs="Arial"/>
          <w:sz w:val="22"/>
          <w:lang w:eastAsia="en-US"/>
        </w:rPr>
      </w:pPr>
      <w:r w:rsidRPr="00CD1261">
        <w:rPr>
          <w:rFonts w:ascii="Arial" w:hAnsi="Arial" w:eastAsia="Arial" w:cs="Arial"/>
          <w:sz w:val="22"/>
          <w:lang w:val="cy-GB" w:eastAsia="en-US"/>
        </w:rPr>
        <w:t>Talu cymhorthdal ar wefru cerbydau trydan i annog pobl i ddefnyddio cerbydau trydan.</w:t>
      </w:r>
    </w:p>
    <w:p w:rsidRPr="00A71650" w:rsidR="00387278" w:rsidP="00387278" w:rsidRDefault="00387278" w14:paraId="4A663CC2" w14:textId="77777777">
      <w:pPr>
        <w:pStyle w:val="ListParagraph"/>
        <w:numPr>
          <w:ilvl w:val="1"/>
          <w:numId w:val="5"/>
        </w:numPr>
        <w:ind w:left="567"/>
        <w:rPr>
          <w:rFonts w:ascii="Arial" w:hAnsi="Arial" w:eastAsia="Arial" w:cs="Arial"/>
          <w:sz w:val="22"/>
          <w:lang w:eastAsia="en-US"/>
        </w:rPr>
      </w:pPr>
      <w:r w:rsidRPr="00CD1261">
        <w:rPr>
          <w:rFonts w:ascii="Arial" w:hAnsi="Arial" w:eastAsia="Arial" w:cs="Arial"/>
          <w:sz w:val="22"/>
          <w:lang w:val="cy-GB" w:eastAsia="en-US"/>
        </w:rPr>
        <w:t>Cynnig Cynlluniau Aberthu Cyflog ar Feicio a Cherbydau Trydan.</w:t>
      </w:r>
    </w:p>
    <w:p w:rsidRPr="00A71650" w:rsidR="00387278" w:rsidP="00387278" w:rsidRDefault="00387278" w14:paraId="4F35BA0A" w14:textId="77777777">
      <w:pPr>
        <w:pStyle w:val="ListParagraph"/>
        <w:numPr>
          <w:ilvl w:val="1"/>
          <w:numId w:val="5"/>
        </w:numPr>
        <w:ind w:left="567"/>
        <w:rPr>
          <w:rFonts w:ascii="Arial" w:hAnsi="Arial" w:eastAsia="Arial" w:cs="Arial"/>
          <w:sz w:val="22"/>
          <w:lang w:eastAsia="en-US"/>
        </w:rPr>
      </w:pPr>
      <w:r w:rsidRPr="00CD1261">
        <w:rPr>
          <w:rFonts w:ascii="Arial" w:hAnsi="Arial" w:eastAsia="Arial" w:cs="Arial"/>
          <w:sz w:val="22"/>
          <w:lang w:val="cy-GB" w:eastAsia="en-US"/>
        </w:rPr>
        <w:t>Datblygu ap teithio y gall y staff a myfyrwyr ei ddefnyddio i nodi cyfleoedd cludiant cyhoeddus a rhannu ceir.</w:t>
      </w:r>
    </w:p>
    <w:p w:rsidRPr="00A71650" w:rsidR="00387278" w:rsidP="00387278" w:rsidRDefault="00387278" w14:paraId="5B2EEA1F" w14:textId="77777777">
      <w:pPr>
        <w:pStyle w:val="Heading2"/>
        <w:ind w:left="567"/>
        <w:rPr>
          <w:rFonts w:ascii="Arial" w:hAnsi="Arial" w:eastAsia="Arial"/>
          <w:sz w:val="22"/>
          <w:szCs w:val="22"/>
        </w:rPr>
      </w:pPr>
      <w:r w:rsidRPr="00CD1261">
        <w:rPr>
          <w:rFonts w:ascii="Arial" w:hAnsi="Arial" w:eastAsia="Arial"/>
          <w:sz w:val="22"/>
          <w:szCs w:val="22"/>
          <w:lang w:val="cy-GB"/>
        </w:rPr>
        <w:t>Gwella llesiant staff a llesiant drwy opsiynau teithio gweithredol diogel a chyfleus.</w:t>
      </w:r>
    </w:p>
    <w:p w:rsidRPr="00A71650" w:rsidR="00387278" w:rsidP="00387278" w:rsidRDefault="00387278" w14:paraId="31D894F5" w14:textId="77777777">
      <w:pPr>
        <w:rPr>
          <w:rFonts w:ascii="Arial" w:hAnsi="Arial" w:eastAsia="Arial" w:cs="Arial"/>
          <w:sz w:val="22"/>
          <w:szCs w:val="22"/>
          <w:lang w:eastAsia="en-US"/>
        </w:rPr>
      </w:pPr>
      <w:r w:rsidRPr="00CD1261">
        <w:rPr>
          <w:rFonts w:ascii="Arial" w:hAnsi="Arial" w:eastAsia="Arial" w:cs="Arial"/>
          <w:sz w:val="22"/>
          <w:szCs w:val="22"/>
          <w:lang w:val="cy-GB" w:eastAsia="en-US"/>
        </w:rPr>
        <w:t>Yr ateb gorau ar gyfer ar gyfer teithio yn ôl ac ymlaen ar gyfer yr amgylchedd a llesiant unigol yw teithio gweithredol.</w:t>
      </w:r>
      <w:r w:rsidRPr="00A71650">
        <w:rPr>
          <w:rFonts w:ascii="Arial" w:hAnsi="Arial" w:eastAsia="Arial" w:cs="Arial"/>
          <w:sz w:val="22"/>
          <w:szCs w:val="22"/>
          <w:lang w:eastAsia="en-US"/>
        </w:rPr>
        <w:t xml:space="preserve"> </w:t>
      </w:r>
      <w:r w:rsidRPr="00CD1261">
        <w:rPr>
          <w:rFonts w:ascii="Arial" w:hAnsi="Arial" w:eastAsia="Arial" w:cs="Arial"/>
          <w:sz w:val="22"/>
          <w:szCs w:val="22"/>
          <w:lang w:val="cy-GB" w:eastAsia="en-US"/>
        </w:rPr>
        <w:t>Mae hyn yn cynnwys teithio ar droed neu ar feic ac mae’n opsiwn hyfyw i lawer.</w:t>
      </w:r>
      <w:r w:rsidRPr="00A71650">
        <w:rPr>
          <w:rFonts w:ascii="Arial" w:hAnsi="Arial" w:eastAsia="Arial" w:cs="Arial"/>
          <w:sz w:val="22"/>
          <w:szCs w:val="22"/>
          <w:lang w:eastAsia="en-US"/>
        </w:rPr>
        <w:t xml:space="preserve"> </w:t>
      </w:r>
      <w:r w:rsidRPr="00CD1261">
        <w:rPr>
          <w:rFonts w:ascii="Arial" w:hAnsi="Arial" w:eastAsia="Arial" w:cs="Arial"/>
          <w:sz w:val="22"/>
          <w:szCs w:val="22"/>
          <w:lang w:val="cy-GB" w:eastAsia="en-US"/>
        </w:rPr>
        <w:t>Yn seiliedig ar adborth o arolwg teithio diwethaf Y Drindod Dewi Sant, y prif resymau y mae pobl yn osgoi trafnidiaeth yw:</w:t>
      </w:r>
    </w:p>
    <w:p w:rsidRPr="00CD1261" w:rsidR="00387278" w:rsidP="00387278" w:rsidRDefault="00387278" w14:paraId="5CD751D8" w14:textId="77777777">
      <w:pPr>
        <w:pStyle w:val="ListParagraph"/>
        <w:numPr>
          <w:ilvl w:val="0"/>
          <w:numId w:val="5"/>
        </w:numPr>
        <w:rPr>
          <w:rFonts w:ascii="Arial" w:hAnsi="Arial" w:eastAsia="Arial" w:cs="Arial"/>
          <w:sz w:val="22"/>
          <w:lang w:val="cy-GB" w:eastAsia="en-US"/>
        </w:rPr>
      </w:pPr>
      <w:r w:rsidRPr="00CD1261">
        <w:rPr>
          <w:rFonts w:ascii="Arial" w:hAnsi="Arial" w:eastAsia="Arial" w:cs="Arial"/>
          <w:sz w:val="22"/>
          <w:lang w:val="cy-GB" w:eastAsia="en-US"/>
        </w:rPr>
        <w:t xml:space="preserve">Pryder am ddiogelwch personol, </w:t>
      </w:r>
      <w:r>
        <w:rPr>
          <w:rFonts w:ascii="Arial" w:hAnsi="Arial" w:eastAsia="Arial" w:cs="Arial"/>
          <w:sz w:val="22"/>
          <w:lang w:val="cy-GB" w:eastAsia="en-US"/>
        </w:rPr>
        <w:t xml:space="preserve">sydd </w:t>
      </w:r>
      <w:r w:rsidRPr="00CD1261">
        <w:rPr>
          <w:rFonts w:ascii="Arial" w:hAnsi="Arial" w:eastAsia="Arial" w:cs="Arial"/>
          <w:sz w:val="22"/>
          <w:lang w:val="cy-GB" w:eastAsia="en-US"/>
        </w:rPr>
        <w:t xml:space="preserve">naill ai'n gysylltiedig â beicio neu gerdded ar eich pen eich hun. </w:t>
      </w:r>
    </w:p>
    <w:p w:rsidRPr="00CD1261" w:rsidR="00387278" w:rsidP="00387278" w:rsidRDefault="00387278" w14:paraId="4B6BB950" w14:textId="77777777">
      <w:pPr>
        <w:pStyle w:val="ListParagraph"/>
        <w:numPr>
          <w:ilvl w:val="0"/>
          <w:numId w:val="5"/>
        </w:numPr>
        <w:rPr>
          <w:rFonts w:ascii="Arial" w:hAnsi="Arial" w:eastAsia="Arial" w:cs="Arial"/>
          <w:sz w:val="22"/>
          <w:lang w:val="cy-GB" w:eastAsia="en-US"/>
        </w:rPr>
      </w:pPr>
      <w:r w:rsidRPr="00CD1261">
        <w:rPr>
          <w:rFonts w:ascii="Arial" w:hAnsi="Arial" w:eastAsia="Arial" w:cs="Arial"/>
          <w:sz w:val="22"/>
          <w:lang w:val="cy-GB" w:eastAsia="en-US"/>
        </w:rPr>
        <w:t>Yr angen i ddod ag offer trwm neu swmpus i'r safle.</w:t>
      </w:r>
    </w:p>
    <w:p w:rsidRPr="00CD1261" w:rsidR="00387278" w:rsidP="00387278" w:rsidRDefault="00387278" w14:paraId="7EB116D6" w14:textId="77777777">
      <w:pPr>
        <w:pStyle w:val="ListParagraph"/>
        <w:numPr>
          <w:ilvl w:val="0"/>
          <w:numId w:val="5"/>
        </w:numPr>
        <w:rPr>
          <w:rFonts w:ascii="Arial" w:hAnsi="Arial" w:eastAsia="Arial" w:cs="Arial"/>
          <w:sz w:val="22"/>
          <w:lang w:val="cy-GB" w:eastAsia="en-US"/>
        </w:rPr>
      </w:pPr>
      <w:r w:rsidRPr="00CD1261">
        <w:rPr>
          <w:rFonts w:ascii="Arial" w:hAnsi="Arial" w:eastAsia="Arial" w:cs="Arial"/>
          <w:sz w:val="22"/>
          <w:lang w:val="cy-GB" w:eastAsia="en-US"/>
        </w:rPr>
        <w:t>Pryderon am deithio ymlaen o'r campws, er enghraifft teithio rhwng y campws ar fyr rybudd.</w:t>
      </w:r>
    </w:p>
    <w:p w:rsidRPr="00CD1261" w:rsidR="00387278" w:rsidP="00387278" w:rsidRDefault="00387278" w14:paraId="6AC61BB5" w14:textId="77777777">
      <w:pPr>
        <w:pStyle w:val="ListParagraph"/>
        <w:numPr>
          <w:ilvl w:val="0"/>
          <w:numId w:val="5"/>
        </w:numPr>
        <w:rPr>
          <w:rFonts w:ascii="Arial" w:hAnsi="Arial" w:eastAsia="Arial" w:cs="Arial"/>
          <w:sz w:val="22"/>
          <w:lang w:val="cy-GB" w:eastAsia="en-US"/>
        </w:rPr>
      </w:pPr>
      <w:r w:rsidRPr="00CD1261">
        <w:rPr>
          <w:rFonts w:ascii="Arial" w:hAnsi="Arial" w:eastAsia="Arial" w:cs="Arial"/>
          <w:sz w:val="22"/>
          <w:lang w:val="cy-GB" w:eastAsia="en-US"/>
        </w:rPr>
        <w:t>Storio diogel ar gyfer beicio.</w:t>
      </w:r>
    </w:p>
    <w:p w:rsidRPr="00CD1261" w:rsidR="00387278" w:rsidP="00387278" w:rsidRDefault="00387278" w14:paraId="4D21D448" w14:textId="77777777">
      <w:pPr>
        <w:pStyle w:val="ListParagraph"/>
        <w:numPr>
          <w:ilvl w:val="0"/>
          <w:numId w:val="5"/>
        </w:numPr>
        <w:rPr>
          <w:rFonts w:ascii="Arial" w:hAnsi="Arial" w:eastAsia="Arial" w:cs="Arial"/>
          <w:sz w:val="22"/>
          <w:lang w:val="cy-GB" w:eastAsia="en-US"/>
        </w:rPr>
      </w:pPr>
      <w:r w:rsidRPr="00CD1261">
        <w:rPr>
          <w:rFonts w:ascii="Arial" w:hAnsi="Arial" w:eastAsia="Arial" w:cs="Arial"/>
          <w:sz w:val="22"/>
          <w:lang w:val="cy-GB" w:eastAsia="en-US"/>
        </w:rPr>
        <w:t xml:space="preserve">Mynediad i gawodydd ar ôl </w:t>
      </w:r>
      <w:r>
        <w:rPr>
          <w:rFonts w:ascii="Arial" w:hAnsi="Arial" w:eastAsia="Arial" w:cs="Arial"/>
          <w:sz w:val="22"/>
          <w:lang w:val="cy-GB" w:eastAsia="en-US"/>
        </w:rPr>
        <w:t xml:space="preserve">taith </w:t>
      </w:r>
      <w:r w:rsidRPr="00CD1261">
        <w:rPr>
          <w:rFonts w:ascii="Arial" w:hAnsi="Arial" w:eastAsia="Arial" w:cs="Arial"/>
          <w:sz w:val="22"/>
          <w:lang w:val="cy-GB" w:eastAsia="en-US"/>
        </w:rPr>
        <w:t xml:space="preserve">hir </w:t>
      </w:r>
      <w:r>
        <w:rPr>
          <w:rFonts w:ascii="Arial" w:hAnsi="Arial" w:eastAsia="Arial" w:cs="Arial"/>
          <w:sz w:val="22"/>
          <w:lang w:val="cy-GB" w:eastAsia="en-US"/>
        </w:rPr>
        <w:t xml:space="preserve">ar feic </w:t>
      </w:r>
      <w:r w:rsidRPr="00CD1261">
        <w:rPr>
          <w:rFonts w:ascii="Arial" w:hAnsi="Arial" w:eastAsia="Arial" w:cs="Arial"/>
          <w:sz w:val="22"/>
          <w:lang w:val="cy-GB" w:eastAsia="en-US"/>
        </w:rPr>
        <w:t xml:space="preserve">neu </w:t>
      </w:r>
      <w:r>
        <w:rPr>
          <w:rFonts w:ascii="Arial" w:hAnsi="Arial" w:eastAsia="Arial" w:cs="Arial"/>
          <w:sz w:val="22"/>
          <w:lang w:val="cy-GB" w:eastAsia="en-US"/>
        </w:rPr>
        <w:t>ar droe</w:t>
      </w:r>
      <w:r w:rsidRPr="00CD1261">
        <w:rPr>
          <w:rFonts w:ascii="Arial" w:hAnsi="Arial" w:eastAsia="Arial" w:cs="Arial"/>
          <w:sz w:val="22"/>
          <w:lang w:val="cy-GB" w:eastAsia="en-US"/>
        </w:rPr>
        <w:t xml:space="preserve">d. </w:t>
      </w:r>
    </w:p>
    <w:p w:rsidRPr="00CD1261" w:rsidR="00387278" w:rsidP="00387278" w:rsidRDefault="00387278" w14:paraId="25D9ACCB" w14:textId="77777777">
      <w:pPr>
        <w:rPr>
          <w:rFonts w:ascii="Arial" w:hAnsi="Arial" w:eastAsia="Arial" w:cs="Arial"/>
          <w:sz w:val="22"/>
          <w:szCs w:val="22"/>
          <w:lang w:val="cy-GB" w:eastAsia="en-US"/>
        </w:rPr>
      </w:pPr>
      <w:r w:rsidRPr="00CD1261">
        <w:rPr>
          <w:rFonts w:ascii="Arial" w:hAnsi="Arial" w:eastAsia="Arial" w:cs="Arial"/>
          <w:sz w:val="22"/>
          <w:szCs w:val="22"/>
          <w:lang w:val="cy-GB" w:eastAsia="en-US"/>
        </w:rPr>
        <w:t xml:space="preserve">Cydnabyddir na fydd byth yn bosibl datrys y pryderon hyn i'r holl ddefnyddwyr. Mae'r cynllun teithio blynyddol yn ceisio darparu atebion deniadol i gynifer o ddefnyddwyr â phosibl. </w:t>
      </w:r>
    </w:p>
    <w:p w:rsidRPr="00CD1261" w:rsidR="00387278" w:rsidP="00387278" w:rsidRDefault="00387278" w14:paraId="2AC6AB09" w14:textId="77777777">
      <w:pPr>
        <w:rPr>
          <w:rFonts w:ascii="Arial" w:hAnsi="Arial" w:eastAsia="Arial" w:cs="Arial"/>
          <w:sz w:val="22"/>
          <w:szCs w:val="22"/>
          <w:lang w:val="cy-GB" w:eastAsia="en-US"/>
        </w:rPr>
      </w:pPr>
      <w:r w:rsidRPr="00CD1261">
        <w:rPr>
          <w:rFonts w:ascii="Arial" w:hAnsi="Arial" w:eastAsia="Arial" w:cs="Arial"/>
          <w:sz w:val="22"/>
          <w:szCs w:val="22"/>
          <w:lang w:val="cy-GB" w:eastAsia="en-US"/>
        </w:rPr>
        <w:t>Rydym yn sefydlu nifer o arolygon i gynhyrchu llinell sylfaen teithio cymudo gywir dros flwyddyn academaidd 2022/23. Gyda gwell dealltwriaeth o sut mae ein staff a'n myfyrwyr yn cymudo, gall y brifysgol sefydlu rhaglen i addysgu a lleihau allyriadau cymudo. Bydd y data sylfaenol hwn yn ein galluogi i g</w:t>
      </w:r>
      <w:r>
        <w:rPr>
          <w:rFonts w:ascii="Arial" w:hAnsi="Arial" w:eastAsia="Arial" w:cs="Arial"/>
          <w:sz w:val="22"/>
          <w:szCs w:val="22"/>
          <w:lang w:val="cy-GB" w:eastAsia="en-US"/>
        </w:rPr>
        <w:t>reu</w:t>
      </w:r>
      <w:r w:rsidRPr="00CD1261">
        <w:rPr>
          <w:rFonts w:ascii="Arial" w:hAnsi="Arial" w:eastAsia="Arial" w:cs="Arial"/>
          <w:sz w:val="22"/>
          <w:szCs w:val="22"/>
          <w:lang w:val="cy-GB" w:eastAsia="en-US"/>
        </w:rPr>
        <w:t xml:space="preserve"> targedau CAMPUS dilys i greu gostyngiadau mesuradwy dros flwyddyn academaidd 2023/24.</w:t>
      </w:r>
    </w:p>
    <w:p w:rsidRPr="00CD1261" w:rsidR="00387278" w:rsidP="00387278" w:rsidRDefault="00387278" w14:paraId="229C3018" w14:textId="77777777">
      <w:pPr>
        <w:rPr>
          <w:rFonts w:ascii="Arial" w:hAnsi="Arial" w:eastAsia="Arial" w:cs="Arial"/>
          <w:sz w:val="22"/>
          <w:szCs w:val="22"/>
          <w:lang w:val="cy-GB" w:eastAsia="en-US"/>
        </w:rPr>
      </w:pPr>
    </w:p>
    <w:p w:rsidRPr="00CD1261" w:rsidR="00387278" w:rsidP="00387278" w:rsidRDefault="00387278" w14:paraId="5CEDC88E" w14:textId="77777777">
      <w:pPr>
        <w:pStyle w:val="Heading2"/>
        <w:ind w:firstLine="720"/>
        <w:rPr>
          <w:rFonts w:ascii="Arial" w:hAnsi="Arial" w:eastAsia="Arial"/>
          <w:sz w:val="22"/>
          <w:szCs w:val="22"/>
          <w:lang w:val="cy-GB"/>
        </w:rPr>
      </w:pPr>
      <w:bookmarkStart w:name="_Toc106051795" w:id="2"/>
      <w:r w:rsidRPr="00CD1261">
        <w:rPr>
          <w:rFonts w:ascii="Arial" w:hAnsi="Arial" w:eastAsia="Arial"/>
          <w:sz w:val="22"/>
          <w:szCs w:val="22"/>
          <w:lang w:val="cy-GB"/>
        </w:rPr>
        <w:t>Lleihau effaith teithio busnes.</w:t>
      </w:r>
      <w:bookmarkEnd w:id="2"/>
    </w:p>
    <w:p w:rsidRPr="00CD1261" w:rsidR="00387278" w:rsidP="00387278" w:rsidRDefault="00387278" w14:paraId="2933E680" w14:textId="77777777">
      <w:pPr>
        <w:rPr>
          <w:rFonts w:ascii="Arial" w:hAnsi="Arial" w:eastAsia="Arial" w:cs="Arial"/>
          <w:sz w:val="22"/>
          <w:szCs w:val="22"/>
          <w:lang w:val="cy-GB"/>
        </w:rPr>
      </w:pPr>
      <w:r w:rsidRPr="00CD1261">
        <w:rPr>
          <w:rFonts w:ascii="Arial" w:hAnsi="Arial" w:eastAsia="Arial" w:cs="Arial"/>
          <w:sz w:val="22"/>
          <w:szCs w:val="22"/>
          <w:lang w:val="cy-GB" w:eastAsia="en-US"/>
        </w:rPr>
        <w:t>Roedd ein hallyriadau teithio busnes yn cyfrif am 2% o'n hallyriadau cyffredinol pan osodwyd ein llinell sylfaen ym mlwyddyn academaidd 2016/17. Amlygodd hyn bwysigrwydd adolygu teithi</w:t>
      </w:r>
      <w:r>
        <w:rPr>
          <w:rFonts w:ascii="Arial" w:hAnsi="Arial" w:eastAsia="Arial" w:cs="Arial"/>
          <w:sz w:val="22"/>
          <w:szCs w:val="22"/>
          <w:lang w:val="cy-GB" w:eastAsia="en-US"/>
        </w:rPr>
        <w:t>au</w:t>
      </w:r>
      <w:r w:rsidRPr="00CD1261">
        <w:rPr>
          <w:rFonts w:ascii="Arial" w:hAnsi="Arial" w:eastAsia="Arial" w:cs="Arial"/>
          <w:sz w:val="22"/>
          <w:szCs w:val="22"/>
          <w:lang w:val="cy-GB" w:eastAsia="en-US"/>
        </w:rPr>
        <w:t xml:space="preserve"> a gweithredu strategaethau lleihau fel y'u diffinnir yn y cynllun gweithredu ar gyfer teithio cynaliadwy. Y dull teithio a argymhellir gan y Brifysgol yw ar drên/bws neu mewn </w:t>
      </w:r>
      <w:r>
        <w:rPr>
          <w:rFonts w:ascii="Arial" w:hAnsi="Arial" w:eastAsia="Arial" w:cs="Arial"/>
          <w:sz w:val="22"/>
          <w:szCs w:val="22"/>
          <w:lang w:val="cy-GB" w:eastAsia="en-US"/>
        </w:rPr>
        <w:t>cronfa geir</w:t>
      </w:r>
      <w:r w:rsidRPr="00CD1261">
        <w:rPr>
          <w:rFonts w:ascii="Arial" w:hAnsi="Arial" w:eastAsia="Arial" w:cs="Arial"/>
          <w:sz w:val="22"/>
          <w:szCs w:val="22"/>
          <w:lang w:val="cy-GB" w:eastAsia="en-US"/>
        </w:rPr>
        <w:t>. Pan nad yw hyn yn bosibl, gall gweithwyr ddefnyddio eu ceir eu hunain ar gyfer teithiau busnes. Ar gyfer teithiau dros 160 milltir, dylai gweithwyr ystyried defnyddio ceir hurio - ar gyfer teithiau dychwelyd dros 160 milltir (neu sy'n gyfartaledd dros 160 milltir y dydd lle mae cyfnodau sy'n hwy nag un diwrnod dan sylw), dylid defnyddio'r opsiwn hwn pryd bynnag y bo'n ymarferol gan ddewis defnyddio car preifat. Mae ein Cynllun Gweithredu ar Deithio Cynaliadwy yn manylu ar y dull cyfredol wedi'i dargedu tuag at leihau allyriadau teithi</w:t>
      </w:r>
      <w:r>
        <w:rPr>
          <w:rFonts w:ascii="Arial" w:hAnsi="Arial" w:eastAsia="Arial" w:cs="Arial"/>
          <w:sz w:val="22"/>
          <w:szCs w:val="22"/>
          <w:lang w:val="cy-GB" w:eastAsia="en-US"/>
        </w:rPr>
        <w:t>au</w:t>
      </w:r>
      <w:r w:rsidRPr="00CD1261">
        <w:rPr>
          <w:rFonts w:ascii="Arial" w:hAnsi="Arial" w:eastAsia="Arial" w:cs="Arial"/>
          <w:sz w:val="22"/>
          <w:szCs w:val="22"/>
          <w:lang w:val="cy-GB" w:eastAsia="en-US"/>
        </w:rPr>
        <w:t xml:space="preserve"> busnes, ac rydym wedi gosod y targed gorgyffwrdd isod ar gyfer gostyngiadau.</w:t>
      </w:r>
      <w:r>
        <w:rPr>
          <w:rFonts w:ascii="Arial" w:hAnsi="Arial" w:eastAsia="Arial" w:cs="Arial"/>
          <w:sz w:val="22"/>
          <w:szCs w:val="22"/>
          <w:lang w:val="cy-GB" w:eastAsia="en-US"/>
        </w:rPr>
        <w:t xml:space="preserve"> </w:t>
      </w:r>
      <w:r w:rsidRPr="00CD1261">
        <w:rPr>
          <w:rFonts w:ascii="Arial" w:hAnsi="Arial" w:eastAsia="Arial" w:cs="Arial"/>
          <w:sz w:val="22"/>
          <w:szCs w:val="22"/>
          <w:lang w:val="cy-GB" w:eastAsia="en-US"/>
        </w:rPr>
        <w:t xml:space="preserve">Gyda datblygiad systemau gweithio hybrid, mae'r brifysgol wedi rhoi’r flaenoriaeth ar gydweithio digidol a chyfarfodydd ar-lein yn safon sy'n lleihau amlder gofynion teithio busnes rhwng y campws yn fawr.  </w:t>
      </w:r>
    </w:p>
    <w:p w:rsidRPr="00CD1261" w:rsidR="00387278" w:rsidP="00387278" w:rsidRDefault="00387278" w14:paraId="471E7A17" w14:textId="77777777">
      <w:pPr>
        <w:rPr>
          <w:rFonts w:ascii="Arial" w:hAnsi="Arial" w:eastAsia="Arial" w:cs="Arial"/>
          <w:sz w:val="22"/>
          <w:szCs w:val="22"/>
          <w:highlight w:val="yellow"/>
          <w:lang w:val="cy-GB" w:eastAsia="en-US"/>
        </w:rPr>
      </w:pPr>
      <w:r w:rsidRPr="00CD1261">
        <w:rPr>
          <w:rFonts w:ascii="Arial" w:hAnsi="Arial" w:eastAsia="Arial" w:cs="Arial"/>
          <w:sz w:val="22"/>
          <w:szCs w:val="22"/>
          <w:lang w:val="cy-GB"/>
        </w:rPr>
        <w:lastRenderedPageBreak/>
        <w:t xml:space="preserve">Gosodwyd y llinell sylfaen teithio busnes yn seiliedig ar gyfradd allyriadau 2016/17: 667 tCO </w:t>
      </w:r>
      <w:r w:rsidRPr="00CD1261">
        <w:rPr>
          <w:rFonts w:ascii="Arial" w:hAnsi="Arial" w:eastAsia="Arial" w:cs="Arial"/>
          <w:sz w:val="22"/>
          <w:szCs w:val="22"/>
          <w:vertAlign w:val="superscript"/>
          <w:lang w:val="cy-GB"/>
        </w:rPr>
        <w:t>2</w:t>
      </w:r>
      <w:r w:rsidRPr="00CD1261">
        <w:rPr>
          <w:rFonts w:ascii="Arial" w:hAnsi="Arial" w:eastAsia="Arial" w:cs="Arial"/>
          <w:sz w:val="22"/>
          <w:szCs w:val="22"/>
          <w:lang w:val="cy-GB"/>
        </w:rPr>
        <w:t xml:space="preserve">e </w:t>
      </w:r>
      <w:r w:rsidRPr="00CD1261">
        <w:rPr>
          <w:rFonts w:ascii="Arial" w:hAnsi="Arial" w:eastAsia="Arial" w:cs="Arial"/>
          <w:sz w:val="22"/>
          <w:szCs w:val="22"/>
          <w:lang w:val="cy-GB" w:eastAsia="en-US"/>
        </w:rPr>
        <w:t>gan mai hon oedd y flwyddyn a ddangosodd gofnodion data teithio cyson a chywir.</w:t>
      </w:r>
      <w:r w:rsidRPr="00CD1261">
        <w:rPr>
          <w:rFonts w:ascii="Arial" w:hAnsi="Arial" w:eastAsia="Arial" w:cs="Arial"/>
          <w:sz w:val="22"/>
          <w:szCs w:val="22"/>
          <w:vertAlign w:val="superscript"/>
          <w:lang w:val="cy-GB" w:eastAsia="en-US"/>
        </w:rPr>
        <w:t xml:space="preserve">  </w:t>
      </w:r>
      <w:r w:rsidRPr="00CD1261">
        <w:rPr>
          <w:rFonts w:ascii="Arial" w:hAnsi="Arial" w:eastAsia="Arial" w:cs="Arial"/>
          <w:sz w:val="22"/>
          <w:szCs w:val="22"/>
          <w:lang w:val="cy-GB"/>
        </w:rPr>
        <w:t xml:space="preserve">Yn unol â'r dull gweithio hybrid, rydym wedi gosod targed o 15% ar gyfer lleihau allyriadau teithio busnes erbyn 2025 o ran staff </w:t>
      </w:r>
      <w:r>
        <w:rPr>
          <w:rFonts w:ascii="Arial" w:hAnsi="Arial" w:eastAsia="Arial" w:cs="Arial"/>
          <w:sz w:val="22"/>
          <w:szCs w:val="22"/>
          <w:lang w:val="cy-GB"/>
        </w:rPr>
        <w:t>CALl</w:t>
      </w:r>
      <w:r w:rsidRPr="00CD1261">
        <w:rPr>
          <w:rFonts w:ascii="Arial" w:hAnsi="Arial" w:eastAsia="Arial" w:cs="Arial"/>
          <w:sz w:val="22"/>
          <w:szCs w:val="22"/>
          <w:lang w:val="cy-GB"/>
        </w:rPr>
        <w:t xml:space="preserve"> o'r </w:t>
      </w:r>
      <w:r>
        <w:rPr>
          <w:rFonts w:ascii="Arial" w:hAnsi="Arial" w:eastAsia="Arial" w:cs="Arial"/>
          <w:sz w:val="22"/>
          <w:szCs w:val="22"/>
          <w:lang w:val="cy-GB"/>
        </w:rPr>
        <w:t>gwaelodlin</w:t>
      </w:r>
      <w:r w:rsidRPr="00CD1261">
        <w:rPr>
          <w:rFonts w:ascii="Arial" w:hAnsi="Arial" w:eastAsia="Arial" w:cs="Arial"/>
          <w:sz w:val="22"/>
          <w:szCs w:val="22"/>
          <w:lang w:val="cy-GB"/>
        </w:rPr>
        <w:t>.</w:t>
      </w:r>
    </w:p>
    <w:p w:rsidRPr="009279B9" w:rsidR="00A7100D" w:rsidP="00387278" w:rsidRDefault="00387278" w14:paraId="2BFADDF0" w14:textId="32B4DCF4">
      <w:pPr>
        <w:rPr>
          <w:rFonts w:ascii="Arial" w:hAnsi="Arial" w:eastAsia="Arial" w:cs="Arial"/>
          <w:sz w:val="22"/>
          <w:szCs w:val="22"/>
          <w:lang w:eastAsia="en-US"/>
        </w:rPr>
      </w:pPr>
      <w:r w:rsidRPr="00387278">
        <w:t>Mae</w:t>
      </w:r>
      <w:r>
        <w:t xml:space="preserve"> </w:t>
      </w:r>
      <w:r w:rsidRPr="00387278">
        <w:t>Strategaeth Trafnidiaeth Cymru 2021</w:t>
      </w:r>
      <w:r w:rsidRPr="00CD1261">
        <w:rPr>
          <w:rFonts w:ascii="Arial" w:hAnsi="Arial" w:eastAsia="Arial" w:cs="Arial"/>
          <w:sz w:val="22"/>
          <w:szCs w:val="22"/>
          <w:lang w:val="cy-GB" w:eastAsia="en-US"/>
        </w:rPr>
        <w:t xml:space="preserve"> yn cyfeirio at yr Hierarchaeth Trafnidiaeth Gynaliadwy ac mae'r Brifysgol yn ymrwymo i hyrwyddo hyn </w:t>
      </w:r>
      <w:r>
        <w:rPr>
          <w:rFonts w:ascii="Arial" w:hAnsi="Arial" w:eastAsia="Arial" w:cs="Arial"/>
          <w:sz w:val="22"/>
          <w:szCs w:val="22"/>
          <w:lang w:val="cy-GB" w:eastAsia="en-US"/>
        </w:rPr>
        <w:t>yn dd</w:t>
      </w:r>
      <w:r w:rsidRPr="00CD1261">
        <w:rPr>
          <w:rFonts w:ascii="Arial" w:hAnsi="Arial" w:eastAsia="Arial" w:cs="Arial"/>
          <w:sz w:val="22"/>
          <w:szCs w:val="22"/>
          <w:lang w:val="cy-GB" w:eastAsia="en-US"/>
        </w:rPr>
        <w:t>ull sy'n seiliedig ar feddwl o wneud penderfyniadau sy'n gysylltiedig â theithio</w:t>
      </w:r>
      <w:r w:rsidRPr="009279B9" w:rsidR="00A7100D">
        <w:rPr>
          <w:rFonts w:ascii="Arial" w:hAnsi="Arial" w:eastAsia="Arial" w:cs="Arial"/>
          <w:sz w:val="22"/>
          <w:szCs w:val="22"/>
          <w:lang w:eastAsia="en-US"/>
        </w:rPr>
        <w:t>l.</w:t>
      </w:r>
    </w:p>
    <w:p w:rsidRPr="009279B9" w:rsidR="00A7100D" w:rsidP="009279B9" w:rsidRDefault="00A7100D" w14:paraId="522110E2" w14:textId="77777777">
      <w:pPr>
        <w:rPr>
          <w:rFonts w:ascii="Arial" w:hAnsi="Arial" w:eastAsia="Arial" w:cs="Arial"/>
          <w:sz w:val="22"/>
          <w:szCs w:val="22"/>
          <w:lang w:eastAsia="en-US"/>
        </w:rPr>
      </w:pPr>
      <w:r w:rsidRPr="009279B9">
        <w:rPr>
          <w:rFonts w:ascii="Arial" w:hAnsi="Arial" w:cs="Arial"/>
          <w:noProof/>
          <w:color w:val="2B579A"/>
          <w:sz w:val="22"/>
          <w:szCs w:val="22"/>
          <w:shd w:val="clear" w:color="auto" w:fill="E6E6E6"/>
        </w:rPr>
        <w:drawing>
          <wp:inline distT="0" distB="0" distL="0" distR="0" wp14:anchorId="526CC031" wp14:editId="3115FCCE">
            <wp:extent cx="5731510" cy="4021455"/>
            <wp:effectExtent l="0" t="0" r="2540" b="0"/>
            <wp:docPr id="4" name="Picture 4" descr="Chart, funnel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21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CD1261" w:rsidR="00387278" w:rsidP="00387278" w:rsidRDefault="00387278" w14:paraId="165298A3" w14:textId="77777777">
      <w:pPr>
        <w:rPr>
          <w:rFonts w:ascii="Arial" w:hAnsi="Arial" w:eastAsia="Arial" w:cs="Arial"/>
          <w:sz w:val="22"/>
          <w:szCs w:val="22"/>
          <w:lang w:val="cy-GB" w:eastAsia="en-US"/>
        </w:rPr>
      </w:pPr>
      <w:r w:rsidRPr="00CD1261">
        <w:rPr>
          <w:rFonts w:ascii="Arial" w:hAnsi="Arial" w:eastAsia="Arial" w:cs="Arial"/>
          <w:sz w:val="22"/>
          <w:szCs w:val="22"/>
          <w:lang w:val="cy-GB" w:eastAsia="en-US"/>
        </w:rPr>
        <w:t>Anogir staff a myfyrwyr i ddilyn yr hierarchaeth fanwl hon wrth benderfynu a ddylid mynychu cyfarfod neu gynhadledd oddi ar y safle:</w:t>
      </w:r>
    </w:p>
    <w:p w:rsidRPr="00CD1261" w:rsidR="00387278" w:rsidP="00387278" w:rsidRDefault="00387278" w14:paraId="79B656BD" w14:textId="77777777">
      <w:pPr>
        <w:pStyle w:val="ListParagraph"/>
        <w:numPr>
          <w:ilvl w:val="0"/>
          <w:numId w:val="5"/>
        </w:numPr>
        <w:rPr>
          <w:rFonts w:ascii="Arial" w:hAnsi="Arial" w:eastAsia="Arial" w:cs="Arial"/>
          <w:sz w:val="22"/>
          <w:lang w:val="cy-GB" w:eastAsia="en-US"/>
        </w:rPr>
      </w:pPr>
      <w:r>
        <w:rPr>
          <w:rFonts w:ascii="Arial" w:hAnsi="Arial" w:eastAsia="Arial" w:cs="Arial"/>
          <w:sz w:val="22"/>
          <w:lang w:val="cy-GB" w:eastAsia="en-US"/>
        </w:rPr>
        <w:t>A o</w:t>
      </w:r>
      <w:r w:rsidRPr="00CD1261">
        <w:rPr>
          <w:rFonts w:ascii="Arial" w:hAnsi="Arial" w:eastAsia="Arial" w:cs="Arial"/>
          <w:sz w:val="22"/>
          <w:lang w:val="cy-GB" w:eastAsia="en-US"/>
        </w:rPr>
        <w:t>es angen y cyfarfod hwn?</w:t>
      </w:r>
    </w:p>
    <w:p w:rsidRPr="00CD1261" w:rsidR="00387278" w:rsidP="00387278" w:rsidRDefault="00387278" w14:paraId="632A9355" w14:textId="77777777">
      <w:pPr>
        <w:pStyle w:val="ListParagraph"/>
        <w:numPr>
          <w:ilvl w:val="0"/>
          <w:numId w:val="5"/>
        </w:numPr>
        <w:rPr>
          <w:rFonts w:ascii="Arial" w:hAnsi="Arial" w:eastAsia="Arial" w:cs="Arial"/>
          <w:sz w:val="22"/>
          <w:lang w:val="cy-GB" w:eastAsia="en-US"/>
        </w:rPr>
      </w:pPr>
      <w:r w:rsidRPr="00CD1261">
        <w:rPr>
          <w:rFonts w:ascii="Arial" w:hAnsi="Arial" w:eastAsia="Arial" w:cs="Arial"/>
          <w:sz w:val="22"/>
          <w:lang w:val="cy-GB" w:eastAsia="en-US"/>
        </w:rPr>
        <w:t>A ellir trefnu cyfarfodydd wyneb yn wyneb ar yr un diwrnod?</w:t>
      </w:r>
    </w:p>
    <w:p w:rsidRPr="00CD1261" w:rsidR="00387278" w:rsidP="00387278" w:rsidRDefault="00387278" w14:paraId="73631BB0" w14:textId="77777777">
      <w:pPr>
        <w:pStyle w:val="ListParagraph"/>
        <w:numPr>
          <w:ilvl w:val="0"/>
          <w:numId w:val="5"/>
        </w:numPr>
        <w:rPr>
          <w:rFonts w:ascii="Arial" w:hAnsi="Arial" w:eastAsia="Arial" w:cs="Arial"/>
          <w:sz w:val="22"/>
          <w:lang w:val="cy-GB" w:eastAsia="en-US"/>
        </w:rPr>
      </w:pPr>
      <w:r w:rsidRPr="00CD1261">
        <w:rPr>
          <w:rFonts w:ascii="Arial" w:hAnsi="Arial" w:eastAsia="Arial" w:cs="Arial"/>
          <w:sz w:val="22"/>
          <w:lang w:val="cy-GB" w:eastAsia="en-US"/>
        </w:rPr>
        <w:t xml:space="preserve">Pe bai teithio am ddim ond 1 cyfarfod, a fyddai galwad </w:t>
      </w:r>
      <w:r>
        <w:rPr>
          <w:rFonts w:ascii="Arial" w:hAnsi="Arial" w:eastAsia="Arial" w:cs="Arial"/>
          <w:sz w:val="22"/>
          <w:lang w:val="cy-GB" w:eastAsia="en-US"/>
        </w:rPr>
        <w:t xml:space="preserve">Teams yn </w:t>
      </w:r>
      <w:r w:rsidRPr="00CD1261">
        <w:rPr>
          <w:rFonts w:ascii="Arial" w:hAnsi="Arial" w:eastAsia="Arial" w:cs="Arial"/>
          <w:sz w:val="22"/>
          <w:lang w:val="cy-GB" w:eastAsia="en-US"/>
        </w:rPr>
        <w:t>opsiwn mwy amgylcheddol synhwyrol?</w:t>
      </w:r>
    </w:p>
    <w:p w:rsidRPr="00CD1261" w:rsidR="00387278" w:rsidP="00387278" w:rsidRDefault="00387278" w14:paraId="3C2A19C9" w14:textId="77777777">
      <w:pPr>
        <w:pStyle w:val="ListParagraph"/>
        <w:numPr>
          <w:ilvl w:val="0"/>
          <w:numId w:val="5"/>
        </w:numPr>
        <w:rPr>
          <w:rFonts w:ascii="Arial" w:hAnsi="Arial" w:eastAsia="Arial" w:cs="Arial"/>
          <w:sz w:val="22"/>
          <w:lang w:val="cy-GB" w:eastAsia="en-US"/>
        </w:rPr>
      </w:pPr>
      <w:r w:rsidRPr="00CD1261">
        <w:rPr>
          <w:rFonts w:ascii="Arial" w:hAnsi="Arial" w:eastAsia="Arial" w:cs="Arial"/>
          <w:sz w:val="22"/>
          <w:lang w:val="cy-GB" w:eastAsia="en-US"/>
        </w:rPr>
        <w:t>A allaf gerdded, beicio neu fynd ar y bws ar gyfer cyfarfodydd lleol?</w:t>
      </w:r>
    </w:p>
    <w:p w:rsidRPr="00CD1261" w:rsidR="00387278" w:rsidP="00387278" w:rsidRDefault="00387278" w14:paraId="362C0EC2" w14:textId="77777777">
      <w:pPr>
        <w:pStyle w:val="ListParagraph"/>
        <w:numPr>
          <w:ilvl w:val="0"/>
          <w:numId w:val="5"/>
        </w:numPr>
        <w:rPr>
          <w:rFonts w:ascii="Arial" w:hAnsi="Arial" w:eastAsia="Arial" w:cs="Arial"/>
          <w:sz w:val="22"/>
          <w:lang w:val="cy-GB" w:eastAsia="en-US"/>
        </w:rPr>
      </w:pPr>
      <w:r w:rsidRPr="00CD1261">
        <w:rPr>
          <w:rFonts w:ascii="Arial" w:hAnsi="Arial" w:eastAsia="Arial" w:cs="Arial"/>
          <w:sz w:val="22"/>
          <w:lang w:val="cy-GB" w:eastAsia="en-US"/>
        </w:rPr>
        <w:t>A ydw yn gallu cymryd y trên?</w:t>
      </w:r>
    </w:p>
    <w:p w:rsidRPr="00CD1261" w:rsidR="00387278" w:rsidP="00387278" w:rsidRDefault="00387278" w14:paraId="533F010A" w14:textId="77777777">
      <w:pPr>
        <w:pStyle w:val="ListParagraph"/>
        <w:numPr>
          <w:ilvl w:val="0"/>
          <w:numId w:val="5"/>
        </w:numPr>
        <w:rPr>
          <w:rFonts w:ascii="Arial" w:hAnsi="Arial" w:eastAsia="Arial" w:cs="Arial"/>
          <w:sz w:val="22"/>
          <w:lang w:val="cy-GB" w:eastAsia="en-US"/>
        </w:rPr>
      </w:pPr>
      <w:r w:rsidRPr="00CD1261">
        <w:rPr>
          <w:rFonts w:ascii="Arial" w:hAnsi="Arial" w:eastAsia="Arial" w:cs="Arial"/>
          <w:sz w:val="22"/>
          <w:lang w:val="cy-GB" w:eastAsia="en-US"/>
        </w:rPr>
        <w:t>A yw'n bosibl rhannu car?</w:t>
      </w:r>
    </w:p>
    <w:p w:rsidRPr="00CD1261" w:rsidR="00387278" w:rsidP="00387278" w:rsidRDefault="00387278" w14:paraId="3317D14C" w14:textId="77777777">
      <w:pPr>
        <w:pStyle w:val="Heading2"/>
        <w:ind w:firstLine="360"/>
        <w:rPr>
          <w:rFonts w:ascii="Arial" w:hAnsi="Arial" w:eastAsia="Arial"/>
          <w:sz w:val="22"/>
          <w:szCs w:val="22"/>
          <w:lang w:val="cy-GB"/>
        </w:rPr>
      </w:pPr>
      <w:bookmarkStart w:name="_Toc106051797" w:id="3"/>
      <w:r w:rsidRPr="00CD1261">
        <w:rPr>
          <w:rFonts w:ascii="Arial" w:hAnsi="Arial" w:eastAsia="Arial"/>
          <w:sz w:val="22"/>
          <w:szCs w:val="22"/>
          <w:lang w:val="cy-GB"/>
        </w:rPr>
        <w:t xml:space="preserve">Darparu gwasanaeth parcio diogel a fforddiadwy. </w:t>
      </w:r>
      <w:bookmarkEnd w:id="3"/>
    </w:p>
    <w:p w:rsidRPr="00CD1261" w:rsidR="00387278" w:rsidP="00387278" w:rsidRDefault="00387278" w14:paraId="33C52355" w14:textId="77777777">
      <w:pPr>
        <w:rPr>
          <w:rFonts w:ascii="Arial" w:hAnsi="Arial" w:eastAsia="Arial" w:cs="Arial"/>
          <w:sz w:val="22"/>
          <w:szCs w:val="22"/>
          <w:lang w:val="cy-GB" w:eastAsia="en-US"/>
        </w:rPr>
      </w:pPr>
      <w:r w:rsidRPr="00CD1261">
        <w:rPr>
          <w:rFonts w:ascii="Arial" w:hAnsi="Arial" w:eastAsia="Arial" w:cs="Arial"/>
          <w:sz w:val="22"/>
          <w:szCs w:val="22"/>
          <w:lang w:val="cy-GB" w:eastAsia="en-US"/>
        </w:rPr>
        <w:t xml:space="preserve">Mae'r Drindod Dewi Sant yn cydnabod y bydd angen rhywfaint o barcio bob amser ar ein campysau. Dylid darparu hyn yn deg a pheidio â derbyn cyllid o elfennau eraill o weithgarwch y Brifysgol. Dylai rheolwyr parcio gael eu hariannu gan ddefnyddwyr y system barcio lle bynnag y bo modd. </w:t>
      </w:r>
    </w:p>
    <w:p w:rsidRPr="00CD1261" w:rsidR="00387278" w:rsidP="00387278" w:rsidRDefault="00387278" w14:paraId="2CE93BBD" w14:textId="77777777">
      <w:pPr>
        <w:rPr>
          <w:rFonts w:ascii="Arial" w:hAnsi="Arial" w:eastAsia="Arial" w:cs="Arial"/>
          <w:sz w:val="22"/>
          <w:szCs w:val="22"/>
          <w:lang w:val="cy-GB" w:eastAsia="en-US"/>
        </w:rPr>
      </w:pPr>
      <w:r w:rsidRPr="00CD1261">
        <w:rPr>
          <w:rFonts w:ascii="Arial" w:hAnsi="Arial" w:eastAsia="Arial" w:cs="Arial"/>
          <w:sz w:val="22"/>
          <w:szCs w:val="22"/>
          <w:lang w:val="cy-GB" w:eastAsia="en-US"/>
        </w:rPr>
        <w:t>Cynllun gweithredu’n atodiad</w:t>
      </w:r>
    </w:p>
    <w:p w:rsidRPr="00CD1261" w:rsidR="00387278" w:rsidP="00387278" w:rsidRDefault="00387278" w14:paraId="0AA57C8F" w14:textId="77777777">
      <w:pPr>
        <w:rPr>
          <w:rFonts w:ascii="Arial" w:hAnsi="Arial" w:eastAsia="Arial" w:cs="Arial"/>
          <w:sz w:val="22"/>
          <w:szCs w:val="22"/>
          <w:lang w:val="cy-GB" w:eastAsia="en-US"/>
        </w:rPr>
      </w:pPr>
      <w:r w:rsidRPr="00CD1261">
        <w:rPr>
          <w:rFonts w:ascii="Arial" w:hAnsi="Arial" w:eastAsia="Arial" w:cs="Arial"/>
          <w:sz w:val="22"/>
          <w:szCs w:val="22"/>
          <w:lang w:val="cy-GB" w:eastAsia="en-US"/>
        </w:rPr>
        <w:t xml:space="preserve">Cynllun cyfathrebu </w:t>
      </w:r>
    </w:p>
    <w:p w:rsidRPr="00CD1261" w:rsidR="00387278" w:rsidP="00387278" w:rsidRDefault="00387278" w14:paraId="09A82496" w14:textId="77777777">
      <w:pPr>
        <w:rPr>
          <w:rFonts w:ascii="Arial" w:hAnsi="Arial" w:cs="Arial"/>
          <w:sz w:val="22"/>
          <w:szCs w:val="22"/>
          <w:lang w:val="cy-GB"/>
        </w:rPr>
      </w:pPr>
    </w:p>
    <w:p w:rsidRPr="00CD1261" w:rsidR="00387278" w:rsidP="00387278" w:rsidRDefault="00387278" w14:paraId="12904F88" w14:textId="77777777">
      <w:pPr>
        <w:pStyle w:val="Heading1"/>
        <w:rPr>
          <w:lang w:val="cy-GB"/>
        </w:rPr>
      </w:pPr>
      <w:r w:rsidRPr="00923387">
        <w:rPr>
          <w:lang w:val="cy-GB"/>
        </w:rPr>
        <w:lastRenderedPageBreak/>
        <w:t>6. Monitro</w:t>
      </w:r>
    </w:p>
    <w:p w:rsidRPr="00CD1261" w:rsidR="00387278" w:rsidP="00387278" w:rsidRDefault="00387278" w14:paraId="4547E15C" w14:textId="77777777">
      <w:pPr>
        <w:rPr>
          <w:rFonts w:ascii="Arial" w:hAnsi="Arial" w:cs="Arial"/>
          <w:sz w:val="22"/>
          <w:szCs w:val="22"/>
          <w:lang w:val="cy-GB"/>
        </w:rPr>
      </w:pPr>
      <w:r w:rsidRPr="00CD1261">
        <w:rPr>
          <w:rFonts w:ascii="Arial" w:hAnsi="Arial" w:cs="Arial"/>
          <w:sz w:val="22"/>
          <w:szCs w:val="22"/>
          <w:lang w:val="cy-GB"/>
        </w:rPr>
        <w:t>Caiff data teithio eu monitro gan y tîm Cynaliadwyedd yn yr adran ystadau gweithredol. Mae data teithio yn cael eu cyfuno'n flynyddol ar gyfer eich cyflwyniad HESA yn rhan o'r Cofnod Rheoli Ystadau. Bydd datblygu arolwg blynyddol o deithiau cymudo staff a myfyrwyr yn sicrhau cofnod data cywir o allyriadau cymudo wrth symud ymlaen. Mae adolygiad blynyddol o ddata yn caniatáu cynllunio wedi'i dargedu ar gyfer gostyngiadau yn y dyfodol yn unol â'r cynllun gweithredu sydd ynghlwm yn Atodiad A</w:t>
      </w:r>
    </w:p>
    <w:p w:rsidRPr="00CD1261" w:rsidR="00387278" w:rsidP="00387278" w:rsidRDefault="00387278" w14:paraId="719D4ECD" w14:textId="77777777">
      <w:pPr>
        <w:rPr>
          <w:rFonts w:ascii="Arial" w:hAnsi="Arial" w:cs="Arial"/>
          <w:sz w:val="22"/>
          <w:szCs w:val="22"/>
          <w:lang w:val="cy-GB"/>
        </w:rPr>
      </w:pPr>
    </w:p>
    <w:p w:rsidRPr="00CD1261" w:rsidR="00387278" w:rsidP="00387278" w:rsidRDefault="00387278" w14:paraId="3AE4FA25" w14:textId="77777777">
      <w:pPr>
        <w:rPr>
          <w:rFonts w:ascii="Arial" w:hAnsi="Arial" w:eastAsia="Arial" w:cs="Arial"/>
          <w:sz w:val="22"/>
          <w:szCs w:val="22"/>
          <w:lang w:val="cy-GB" w:eastAsia="en-US"/>
        </w:rPr>
      </w:pPr>
      <w:r w:rsidRPr="00CD1261">
        <w:rPr>
          <w:rFonts w:ascii="Arial" w:hAnsi="Arial" w:eastAsia="Arial" w:cs="Arial"/>
          <w:sz w:val="22"/>
          <w:szCs w:val="22"/>
          <w:lang w:val="cy-GB" w:eastAsia="en-US"/>
        </w:rPr>
        <w:t>Er mwyn parhau i lywio'r broses o wneud penderfyniadau a chyfathrebu ynghylch teithio a thrafnidiaeth, bydd Y Drindod Dewi Sant yn parhau i gasglu gwybodaeth ac yn anelu at wella ansawdd y data hwnnw yn y meysydd canlynol:</w:t>
      </w:r>
    </w:p>
    <w:p w:rsidRPr="00CD1261" w:rsidR="00387278" w:rsidP="00387278" w:rsidRDefault="00387278" w14:paraId="7D5D3807" w14:textId="77777777">
      <w:pPr>
        <w:pStyle w:val="ListParagraph"/>
        <w:numPr>
          <w:ilvl w:val="0"/>
          <w:numId w:val="5"/>
        </w:numPr>
        <w:rPr>
          <w:rFonts w:ascii="Arial" w:hAnsi="Arial" w:eastAsia="Arial" w:cs="Arial"/>
          <w:sz w:val="22"/>
          <w:lang w:val="cy-GB" w:eastAsia="en-US"/>
        </w:rPr>
      </w:pPr>
      <w:r w:rsidRPr="00CD1261">
        <w:rPr>
          <w:rFonts w:ascii="Arial" w:hAnsi="Arial" w:eastAsia="Arial" w:cs="Arial"/>
          <w:sz w:val="22"/>
          <w:lang w:val="cy-GB" w:eastAsia="en-US"/>
        </w:rPr>
        <w:t>Fflyd lwyd a</w:t>
      </w:r>
      <w:r>
        <w:rPr>
          <w:rFonts w:ascii="Arial" w:hAnsi="Arial" w:eastAsia="Arial" w:cs="Arial"/>
          <w:sz w:val="22"/>
          <w:lang w:val="cy-GB" w:eastAsia="en-US"/>
        </w:rPr>
        <w:t>’r un y mae’n berchen arni</w:t>
      </w:r>
      <w:r w:rsidRPr="00CD1261">
        <w:rPr>
          <w:rFonts w:ascii="Arial" w:hAnsi="Arial" w:eastAsia="Arial" w:cs="Arial"/>
          <w:sz w:val="22"/>
          <w:lang w:val="cy-GB" w:eastAsia="en-US"/>
        </w:rPr>
        <w:t xml:space="preserve"> </w:t>
      </w:r>
    </w:p>
    <w:p w:rsidRPr="00CD1261" w:rsidR="00387278" w:rsidP="00387278" w:rsidRDefault="00387278" w14:paraId="7C3B5588" w14:textId="77777777">
      <w:pPr>
        <w:pStyle w:val="ListParagraph"/>
        <w:numPr>
          <w:ilvl w:val="0"/>
          <w:numId w:val="5"/>
        </w:numPr>
        <w:rPr>
          <w:rFonts w:ascii="Arial" w:hAnsi="Arial" w:eastAsia="Arial" w:cs="Arial"/>
          <w:sz w:val="22"/>
          <w:lang w:val="cy-GB" w:eastAsia="en-US"/>
        </w:rPr>
      </w:pPr>
      <w:r>
        <w:rPr>
          <w:rFonts w:ascii="Arial" w:hAnsi="Arial" w:eastAsia="Arial" w:cs="Arial"/>
          <w:sz w:val="22"/>
          <w:lang w:val="cy-GB" w:eastAsia="en-US"/>
        </w:rPr>
        <w:t>Teithio awyr</w:t>
      </w:r>
    </w:p>
    <w:p w:rsidRPr="00CD1261" w:rsidR="00387278" w:rsidP="00387278" w:rsidRDefault="00387278" w14:paraId="0B4D3F51" w14:textId="77777777">
      <w:pPr>
        <w:pStyle w:val="ListParagraph"/>
        <w:numPr>
          <w:ilvl w:val="0"/>
          <w:numId w:val="5"/>
        </w:numPr>
        <w:rPr>
          <w:rFonts w:ascii="Arial" w:hAnsi="Arial" w:eastAsia="Arial" w:cs="Arial"/>
          <w:sz w:val="22"/>
          <w:lang w:val="cy-GB" w:eastAsia="en-US"/>
        </w:rPr>
      </w:pPr>
      <w:r w:rsidRPr="00CD1261">
        <w:rPr>
          <w:rFonts w:ascii="Arial" w:hAnsi="Arial" w:eastAsia="Arial" w:cs="Arial"/>
          <w:sz w:val="22"/>
          <w:lang w:val="cy-GB" w:eastAsia="en-US"/>
        </w:rPr>
        <w:t>Teithio ar y rheilffordd</w:t>
      </w:r>
    </w:p>
    <w:p w:rsidRPr="00CD1261" w:rsidR="00387278" w:rsidP="00387278" w:rsidRDefault="00387278" w14:paraId="2D82B21C" w14:textId="77777777">
      <w:pPr>
        <w:pStyle w:val="ListParagraph"/>
        <w:numPr>
          <w:ilvl w:val="0"/>
          <w:numId w:val="5"/>
        </w:numPr>
        <w:rPr>
          <w:rFonts w:ascii="Arial" w:hAnsi="Arial" w:eastAsia="Arial" w:cs="Arial"/>
          <w:sz w:val="22"/>
          <w:lang w:val="cy-GB" w:eastAsia="en-US"/>
        </w:rPr>
      </w:pPr>
      <w:r w:rsidRPr="00CD1261">
        <w:rPr>
          <w:rFonts w:ascii="Arial" w:hAnsi="Arial" w:eastAsia="Arial" w:cs="Arial"/>
          <w:sz w:val="22"/>
          <w:lang w:val="cy-GB" w:eastAsia="en-US"/>
        </w:rPr>
        <w:t xml:space="preserve">Teithio ar fysiau </w:t>
      </w:r>
    </w:p>
    <w:p w:rsidRPr="00CD1261" w:rsidR="00387278" w:rsidP="00387278" w:rsidRDefault="00387278" w14:paraId="09F7B20B" w14:textId="77777777">
      <w:pPr>
        <w:pStyle w:val="ListParagraph"/>
        <w:numPr>
          <w:ilvl w:val="0"/>
          <w:numId w:val="5"/>
        </w:numPr>
        <w:rPr>
          <w:rFonts w:ascii="Arial" w:hAnsi="Arial" w:eastAsia="Arial" w:cs="Arial"/>
          <w:sz w:val="22"/>
          <w:lang w:val="cy-GB" w:eastAsia="en-US"/>
        </w:rPr>
      </w:pPr>
      <w:r w:rsidRPr="00CD1261">
        <w:rPr>
          <w:rFonts w:ascii="Arial" w:hAnsi="Arial" w:eastAsia="Arial" w:cs="Arial"/>
          <w:sz w:val="22"/>
          <w:lang w:val="cy-GB" w:eastAsia="en-US"/>
        </w:rPr>
        <w:t>Staff a myfyrwyr yn cymudo</w:t>
      </w:r>
    </w:p>
    <w:p w:rsidRPr="00CD1261" w:rsidR="00387278" w:rsidP="00387278" w:rsidRDefault="00387278" w14:paraId="7E76099D" w14:textId="77777777">
      <w:pPr>
        <w:pStyle w:val="ListParagraph"/>
        <w:numPr>
          <w:ilvl w:val="0"/>
          <w:numId w:val="5"/>
        </w:numPr>
        <w:rPr>
          <w:rFonts w:ascii="Arial" w:hAnsi="Arial" w:eastAsia="Arial" w:cs="Arial"/>
          <w:sz w:val="22"/>
          <w:lang w:val="cy-GB" w:eastAsia="en-US"/>
        </w:rPr>
      </w:pPr>
      <w:r w:rsidRPr="00CD1261">
        <w:rPr>
          <w:rFonts w:ascii="Arial" w:hAnsi="Arial" w:eastAsia="Arial" w:cs="Arial"/>
          <w:sz w:val="22"/>
          <w:lang w:val="cy-GB" w:eastAsia="en-US"/>
        </w:rPr>
        <w:t>Teithio gweithredol</w:t>
      </w:r>
    </w:p>
    <w:p w:rsidRPr="00CD1261" w:rsidR="00387278" w:rsidP="00387278" w:rsidRDefault="00387278" w14:paraId="115BC007" w14:textId="77777777">
      <w:pPr>
        <w:pStyle w:val="ListParagraph"/>
        <w:numPr>
          <w:ilvl w:val="0"/>
          <w:numId w:val="5"/>
        </w:numPr>
        <w:rPr>
          <w:rFonts w:ascii="Arial" w:hAnsi="Arial" w:eastAsia="Arial" w:cs="Arial"/>
          <w:sz w:val="22"/>
          <w:lang w:val="cy-GB" w:eastAsia="en-US"/>
        </w:rPr>
      </w:pPr>
      <w:r w:rsidRPr="00CD1261">
        <w:rPr>
          <w:rFonts w:ascii="Arial" w:hAnsi="Arial" w:eastAsia="Arial" w:cs="Arial"/>
          <w:sz w:val="22"/>
          <w:lang w:val="cy-GB" w:eastAsia="en-US"/>
        </w:rPr>
        <w:t>Parcio</w:t>
      </w:r>
    </w:p>
    <w:p w:rsidRPr="00CD1261" w:rsidR="00387278" w:rsidP="00387278" w:rsidRDefault="00387278" w14:paraId="07E286EA" w14:textId="77777777">
      <w:pPr>
        <w:rPr>
          <w:rFonts w:ascii="Arial" w:hAnsi="Arial" w:eastAsia="Arial" w:cs="Arial"/>
          <w:sz w:val="22"/>
          <w:szCs w:val="22"/>
          <w:lang w:val="cy-GB" w:eastAsia="en-US"/>
        </w:rPr>
      </w:pPr>
      <w:r w:rsidRPr="00CD1261">
        <w:rPr>
          <w:rFonts w:ascii="Arial" w:hAnsi="Arial" w:eastAsia="Arial" w:cs="Arial"/>
          <w:sz w:val="22"/>
          <w:szCs w:val="22"/>
          <w:lang w:val="cy-GB" w:eastAsia="en-US"/>
        </w:rPr>
        <w:t>Defnyddir dadansoddiad a lledaeniad gofalus o'r wybodaeth hon i hwyluso'r amcanion eraill a nodir yn y strategaeth hon. Mae'r data hyn ar ffurf adroddadwy wrth HESA ac mae'n rhan o'r gwaith adrodd wrth yr EMS (system rheoli amgylcheddol)</w:t>
      </w:r>
    </w:p>
    <w:p w:rsidRPr="00CD1261" w:rsidR="00387278" w:rsidP="00387278" w:rsidRDefault="00387278" w14:paraId="185E8598" w14:textId="77777777">
      <w:pPr>
        <w:rPr>
          <w:rFonts w:ascii="Arial" w:hAnsi="Arial" w:eastAsia="Arial" w:cs="Arial"/>
          <w:sz w:val="22"/>
          <w:szCs w:val="22"/>
          <w:lang w:val="cy-GB" w:eastAsia="en-US"/>
        </w:rPr>
      </w:pPr>
    </w:p>
    <w:p w:rsidRPr="00CD1261" w:rsidR="00387278" w:rsidP="00387278" w:rsidRDefault="00387278" w14:paraId="7D37CFBD" w14:textId="77777777">
      <w:pPr>
        <w:rPr>
          <w:rFonts w:ascii="Arial" w:hAnsi="Arial" w:cs="Arial"/>
          <w:sz w:val="22"/>
          <w:szCs w:val="22"/>
          <w:lang w:val="cy-GB"/>
        </w:rPr>
      </w:pPr>
    </w:p>
    <w:p w:rsidRPr="00CD1261" w:rsidR="00387278" w:rsidP="00387278" w:rsidRDefault="00387278" w14:paraId="6129765A" w14:textId="77777777">
      <w:pPr>
        <w:rPr>
          <w:rFonts w:ascii="Arial" w:hAnsi="Arial" w:cs="Arial"/>
          <w:sz w:val="22"/>
          <w:szCs w:val="22"/>
          <w:lang w:val="cy-GB"/>
        </w:rPr>
      </w:pPr>
    </w:p>
    <w:p w:rsidRPr="00CD1261" w:rsidR="00387278" w:rsidP="00387278" w:rsidRDefault="00387278" w14:paraId="0EAE3BBB" w14:textId="77777777">
      <w:pPr>
        <w:pStyle w:val="Heading1"/>
        <w:rPr>
          <w:rFonts w:eastAsia="Times New Roman"/>
          <w:lang w:val="cy-GB" w:eastAsia="en-GB"/>
        </w:rPr>
      </w:pPr>
      <w:r w:rsidRPr="00CD1261">
        <w:rPr>
          <w:lang w:val="cy-GB"/>
        </w:rPr>
        <w:t>7. Crynodeb</w:t>
      </w:r>
    </w:p>
    <w:p w:rsidRPr="00CD1261" w:rsidR="00387278" w:rsidP="4FDB7A1A" w:rsidRDefault="00387278" w14:paraId="4D363107" w14:textId="60685D77">
      <w:pPr>
        <w:rPr>
          <w:rFonts w:ascii="Arial" w:hAnsi="Arial" w:eastAsia="Arial" w:cs="Arial"/>
          <w:sz w:val="22"/>
          <w:szCs w:val="22"/>
          <w:lang w:val="cy-GB" w:eastAsia="en-US"/>
        </w:rPr>
      </w:pPr>
      <w:r w:rsidRPr="4FDB7A1A" w:rsidR="00387278">
        <w:rPr>
          <w:rFonts w:ascii="Arial" w:hAnsi="Arial" w:eastAsia="Arial" w:cs="Arial"/>
          <w:sz w:val="22"/>
          <w:szCs w:val="22"/>
          <w:lang w:val="cy-GB" w:eastAsia="en-US"/>
        </w:rPr>
        <w:t>Bydd gostyngiadau wedi'u targedu ar draws pob agwedd ar deithio yn y brifysgol yn sicrhau ein bod yn cyflawni ein targedau lleihau allyriadau yn unol â chanllawiau Llywodraeth Cymru Cwmpas 1 a 2 sero net erbyn 2030.  Bydd sicrhau ein bod yn defnyddio arferion teithio a chymudo cynaliadwy yn sicrhau cynaliadwyedd y brifysgol a'r blaned ar gyfer cenedlaethau'r dyfodol ac yn cyrraedd targed sero net 20</w:t>
      </w:r>
      <w:r w:rsidRPr="4FDB7A1A" w:rsidR="2B5286C0">
        <w:rPr>
          <w:rFonts w:ascii="Arial" w:hAnsi="Arial" w:eastAsia="Arial" w:cs="Arial"/>
          <w:sz w:val="22"/>
          <w:szCs w:val="22"/>
          <w:lang w:val="cy-GB" w:eastAsia="en-US"/>
        </w:rPr>
        <w:t>45</w:t>
      </w:r>
      <w:r w:rsidRPr="4FDB7A1A" w:rsidR="00387278">
        <w:rPr>
          <w:rFonts w:ascii="Arial" w:hAnsi="Arial" w:eastAsia="Arial" w:cs="Arial"/>
          <w:sz w:val="22"/>
          <w:szCs w:val="22"/>
          <w:lang w:val="cy-GB" w:eastAsia="en-US"/>
        </w:rPr>
        <w:t xml:space="preserve"> cwmpas 3. Mae cynnal campws hygyrch i bob defnyddiwr yn sicrhau bod teithio yn cael ei ystyried yn rhan o gynllunio ar gyfer y dyfodol yn y brifysgol. </w:t>
      </w:r>
    </w:p>
    <w:p w:rsidRPr="00CD1261" w:rsidR="00387278" w:rsidP="00387278" w:rsidRDefault="00387278" w14:paraId="3303A6F2" w14:textId="77777777">
      <w:pPr>
        <w:rPr>
          <w:rFonts w:ascii="Arial" w:hAnsi="Arial" w:cs="Arial"/>
          <w:sz w:val="22"/>
          <w:szCs w:val="22"/>
          <w:lang w:val="cy-GB"/>
        </w:rPr>
      </w:pPr>
    </w:p>
    <w:p w:rsidRPr="00CD1261" w:rsidR="00387278" w:rsidP="00387278" w:rsidRDefault="00387278" w14:paraId="2E285DBE" w14:textId="77777777">
      <w:pPr>
        <w:rPr>
          <w:rFonts w:ascii="Arial" w:hAnsi="Arial" w:cs="Arial"/>
          <w:b/>
          <w:sz w:val="22"/>
          <w:szCs w:val="22"/>
          <w:lang w:val="cy-GB"/>
        </w:rPr>
      </w:pPr>
      <w:r w:rsidRPr="00CD1261">
        <w:rPr>
          <w:rFonts w:ascii="Arial" w:hAnsi="Arial" w:cs="Arial"/>
          <w:b/>
          <w:sz w:val="22"/>
          <w:szCs w:val="22"/>
          <w:lang w:val="cy-GB"/>
        </w:rPr>
        <w:t>8. Dolenni at bolisïau / gweithdrefnau eraill</w:t>
      </w:r>
    </w:p>
    <w:p w:rsidRPr="00CD1261" w:rsidR="00387278" w:rsidP="00387278" w:rsidRDefault="00387278" w14:paraId="5DA114F8" w14:textId="77777777">
      <w:pPr>
        <w:rPr>
          <w:rFonts w:ascii="Arial" w:hAnsi="Arial" w:cs="Arial"/>
          <w:sz w:val="22"/>
          <w:szCs w:val="22"/>
          <w:lang w:val="cy-GB"/>
        </w:rPr>
      </w:pPr>
      <w:r w:rsidRPr="00CD1261">
        <w:rPr>
          <w:rFonts w:ascii="Arial" w:hAnsi="Arial" w:cs="Arial"/>
          <w:sz w:val="22"/>
          <w:szCs w:val="22"/>
          <w:lang w:val="cy-GB"/>
        </w:rPr>
        <w:t>Cynllun Interim Sero Net</w:t>
      </w:r>
    </w:p>
    <w:p w:rsidRPr="00CD1261" w:rsidR="00387278" w:rsidP="00387278" w:rsidRDefault="00387278" w14:paraId="07AE4ADC" w14:textId="77777777">
      <w:pPr>
        <w:rPr>
          <w:rFonts w:ascii="Arial" w:hAnsi="Arial" w:cs="Arial"/>
          <w:sz w:val="22"/>
          <w:szCs w:val="22"/>
          <w:lang w:val="cy-GB"/>
        </w:rPr>
      </w:pPr>
    </w:p>
    <w:p w:rsidRPr="00CD1261" w:rsidR="00387278" w:rsidP="00387278" w:rsidRDefault="00387278" w14:paraId="447A8874" w14:textId="77777777">
      <w:pPr>
        <w:spacing w:after="200" w:line="276" w:lineRule="auto"/>
        <w:rPr>
          <w:rFonts w:ascii="Arial" w:hAnsi="Arial" w:cs="Arial"/>
          <w:b/>
          <w:sz w:val="22"/>
          <w:szCs w:val="22"/>
          <w:lang w:val="cy-GB"/>
        </w:rPr>
      </w:pPr>
      <w:r w:rsidRPr="00CD1261">
        <w:rPr>
          <w:rFonts w:ascii="Arial" w:hAnsi="Arial" w:cs="Arial"/>
          <w:b/>
          <w:sz w:val="22"/>
          <w:szCs w:val="22"/>
          <w:lang w:val="cy-GB"/>
        </w:rPr>
        <w:br w:type="page"/>
      </w:r>
    </w:p>
    <w:p w:rsidRPr="00CD1261" w:rsidR="00387278" w:rsidP="00387278" w:rsidRDefault="00387278" w14:paraId="2BD19C43" w14:textId="77777777">
      <w:pPr>
        <w:rPr>
          <w:rFonts w:ascii="Arial" w:hAnsi="Arial" w:cs="Arial"/>
          <w:b/>
          <w:sz w:val="22"/>
          <w:szCs w:val="22"/>
          <w:lang w:val="cy-GB"/>
        </w:rPr>
      </w:pPr>
    </w:p>
    <w:p w:rsidRPr="00CD1261" w:rsidR="00387278" w:rsidP="00387278" w:rsidRDefault="00387278" w14:paraId="2364932E" w14:textId="77777777">
      <w:pPr>
        <w:rPr>
          <w:rFonts w:ascii="Arial" w:hAnsi="Arial" w:cs="Arial"/>
          <w:b/>
          <w:sz w:val="22"/>
          <w:szCs w:val="22"/>
          <w:lang w:val="cy-GB"/>
        </w:rPr>
      </w:pPr>
    </w:p>
    <w:p w:rsidRPr="00CD1261" w:rsidR="00387278" w:rsidP="00387278" w:rsidRDefault="00387278" w14:paraId="646F0135" w14:textId="77777777">
      <w:pPr>
        <w:rPr>
          <w:rFonts w:ascii="Arial" w:hAnsi="Arial" w:cs="Arial"/>
          <w:b/>
          <w:bCs/>
          <w:sz w:val="22"/>
          <w:szCs w:val="22"/>
          <w:lang w:val="cy-GB"/>
        </w:rPr>
      </w:pPr>
      <w:r w:rsidRPr="00CD1261">
        <w:rPr>
          <w:rFonts w:ascii="Arial" w:hAnsi="Arial" w:cs="Arial"/>
          <w:b/>
          <w:bCs/>
          <w:sz w:val="22"/>
          <w:szCs w:val="22"/>
          <w:lang w:val="cy-GB"/>
        </w:rPr>
        <w:t>9. Rheoli fersiynau’r ddogfen</w:t>
      </w:r>
    </w:p>
    <w:p w:rsidRPr="00CD1261" w:rsidR="00387278" w:rsidP="00387278" w:rsidRDefault="00387278" w14:paraId="118E429F" w14:textId="77777777">
      <w:pPr>
        <w:rPr>
          <w:rFonts w:ascii="Arial" w:hAnsi="Arial" w:cs="Arial"/>
          <w:sz w:val="22"/>
          <w:szCs w:val="22"/>
          <w:lang w:val="cy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1"/>
        <w:gridCol w:w="4344"/>
        <w:gridCol w:w="941"/>
        <w:gridCol w:w="2320"/>
      </w:tblGrid>
      <w:tr w:rsidRPr="00CD1261" w:rsidR="00387278" w:rsidTr="4B9CB0D5" w14:paraId="6701DCEB" w14:textId="77777777">
        <w:tc>
          <w:tcPr>
            <w:tcW w:w="1431" w:type="dxa"/>
            <w:shd w:val="clear" w:color="auto" w:fill="D9D9D9" w:themeFill="background1" w:themeFillShade="D9"/>
            <w:tcMar/>
          </w:tcPr>
          <w:p w:rsidRPr="00CD1261" w:rsidR="00387278" w:rsidP="006D6AF4" w:rsidRDefault="00387278" w14:paraId="199E849D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>Fersiwn Rhif:</w:t>
            </w:r>
          </w:p>
        </w:tc>
        <w:tc>
          <w:tcPr>
            <w:tcW w:w="4489" w:type="dxa"/>
            <w:shd w:val="clear" w:color="auto" w:fill="D9D9D9" w:themeFill="background1" w:themeFillShade="D9"/>
            <w:tcMar/>
          </w:tcPr>
          <w:p w:rsidRPr="00CD1261" w:rsidR="00387278" w:rsidP="006D6AF4" w:rsidRDefault="00387278" w14:paraId="71522D02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>Rhesymau dros newid:</w:t>
            </w:r>
          </w:p>
        </w:tc>
        <w:tc>
          <w:tcPr>
            <w:tcW w:w="943" w:type="dxa"/>
            <w:shd w:val="clear" w:color="auto" w:fill="D9D9D9" w:themeFill="background1" w:themeFillShade="D9"/>
            <w:tcMar/>
          </w:tcPr>
          <w:p w:rsidRPr="00CD1261" w:rsidR="00387278" w:rsidP="006D6AF4" w:rsidRDefault="00387278" w14:paraId="7895ABD8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>Awdur:</w:t>
            </w:r>
          </w:p>
        </w:tc>
        <w:tc>
          <w:tcPr>
            <w:tcW w:w="2379" w:type="dxa"/>
            <w:shd w:val="clear" w:color="auto" w:fill="D9D9D9" w:themeFill="background1" w:themeFillShade="D9"/>
            <w:tcMar/>
          </w:tcPr>
          <w:p w:rsidRPr="00CD1261" w:rsidR="00387278" w:rsidP="006D6AF4" w:rsidRDefault="00387278" w14:paraId="20EE8311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>Dyddiad newid:</w:t>
            </w:r>
          </w:p>
          <w:p w:rsidRPr="00CD1261" w:rsidR="00387278" w:rsidP="006D6AF4" w:rsidRDefault="00387278" w14:paraId="7926F7EB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</w:tr>
      <w:tr w:rsidRPr="00CD1261" w:rsidR="00387278" w:rsidTr="4B9CB0D5" w14:paraId="2D07A1DF" w14:textId="77777777">
        <w:tc>
          <w:tcPr>
            <w:tcW w:w="1431" w:type="dxa"/>
            <w:tcMar/>
          </w:tcPr>
          <w:p w:rsidRPr="00CD1261" w:rsidR="00387278" w:rsidP="006D6AF4" w:rsidRDefault="00387278" w14:paraId="4D850899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>1.00</w:t>
            </w:r>
          </w:p>
        </w:tc>
        <w:tc>
          <w:tcPr>
            <w:tcW w:w="4489" w:type="dxa"/>
            <w:tcMar/>
          </w:tcPr>
          <w:p w:rsidRPr="00CD1261" w:rsidR="00387278" w:rsidP="006D6AF4" w:rsidRDefault="00387278" w14:paraId="03A7BEA3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  <w:tc>
          <w:tcPr>
            <w:tcW w:w="943" w:type="dxa"/>
            <w:tcMar/>
          </w:tcPr>
          <w:p w:rsidRPr="00CD1261" w:rsidR="00387278" w:rsidP="006D6AF4" w:rsidRDefault="00387278" w14:paraId="554919A7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>KW</w:t>
            </w:r>
          </w:p>
        </w:tc>
        <w:tc>
          <w:tcPr>
            <w:tcW w:w="2379" w:type="dxa"/>
            <w:tcMar/>
          </w:tcPr>
          <w:p w:rsidRPr="00CD1261" w:rsidR="00387278" w:rsidP="006D6AF4" w:rsidRDefault="00387278" w14:paraId="7069FC79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>30/06/22</w:t>
            </w:r>
          </w:p>
        </w:tc>
      </w:tr>
      <w:tr w:rsidRPr="00CD1261" w:rsidR="00387278" w:rsidTr="4B9CB0D5" w14:paraId="1F5D278C" w14:textId="77777777">
        <w:tc>
          <w:tcPr>
            <w:tcW w:w="1431" w:type="dxa"/>
            <w:tcMar/>
          </w:tcPr>
          <w:p w:rsidRPr="00CD1261" w:rsidR="00387278" w:rsidP="006D6AF4" w:rsidRDefault="00387278" w14:paraId="18D9C1DA" w14:textId="59CF94AE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  <w:tc>
          <w:tcPr>
            <w:tcW w:w="4489" w:type="dxa"/>
            <w:tcMar/>
          </w:tcPr>
          <w:p w:rsidRPr="00CD1261" w:rsidR="00387278" w:rsidP="4B9CB0D5" w:rsidRDefault="00387278" w14:paraId="4EE516CF" w14:textId="6BF6B110">
            <w:pPr>
              <w:spacing w:before="210" w:beforeAutospacing="off" w:after="210" w:afterAutospacing="off"/>
            </w:pPr>
            <w:r w:rsidRPr="4B9CB0D5" w:rsidR="0BA4EFA9">
              <w:rPr>
                <w:rFonts w:ascii="Segoe UI" w:hAnsi="Segoe UI" w:eastAsia="Segoe UI" w:cs="Segoe UI"/>
                <w:noProof w:val="0"/>
                <w:sz w:val="21"/>
                <w:szCs w:val="21"/>
                <w:lang w:val="cy-GB"/>
              </w:rPr>
              <w:t>Newidwyd y dyddiad targed Cwmpas 3.</w:t>
            </w:r>
          </w:p>
          <w:p w:rsidRPr="00CD1261" w:rsidR="00387278" w:rsidP="4B9CB0D5" w:rsidRDefault="00387278" w14:paraId="74EE99DD" w14:textId="3F3026A7">
            <w:pPr>
              <w:pStyle w:val="Normal"/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  <w:tc>
          <w:tcPr>
            <w:tcW w:w="943" w:type="dxa"/>
            <w:tcMar/>
          </w:tcPr>
          <w:p w:rsidRPr="00CD1261" w:rsidR="00387278" w:rsidP="006D6AF4" w:rsidRDefault="00387278" w14:paraId="0091B30B" w14:textId="4F79B542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4B9CB0D5" w:rsidR="0BA4EFA9">
              <w:rPr>
                <w:rFonts w:ascii="Arial" w:hAnsi="Arial" w:cs="Arial"/>
                <w:sz w:val="22"/>
                <w:szCs w:val="22"/>
                <w:lang w:val="cy-GB"/>
              </w:rPr>
              <w:t>KLW</w:t>
            </w:r>
          </w:p>
        </w:tc>
        <w:tc>
          <w:tcPr>
            <w:tcW w:w="2379" w:type="dxa"/>
            <w:tcMar/>
          </w:tcPr>
          <w:p w:rsidRPr="00CD1261" w:rsidR="00387278" w:rsidP="006D6AF4" w:rsidRDefault="00387278" w14:paraId="708E54EE" w14:textId="3EB7FEB4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4B9CB0D5" w:rsidR="0BA4EFA9">
              <w:rPr>
                <w:rFonts w:ascii="Arial" w:hAnsi="Arial" w:cs="Arial"/>
                <w:sz w:val="22"/>
                <w:szCs w:val="22"/>
                <w:lang w:val="cy-GB"/>
              </w:rPr>
              <w:t>11/02/24</w:t>
            </w:r>
          </w:p>
        </w:tc>
      </w:tr>
      <w:tr w:rsidRPr="00CD1261" w:rsidR="00387278" w:rsidTr="4B9CB0D5" w14:paraId="55429AF8" w14:textId="77777777">
        <w:tc>
          <w:tcPr>
            <w:tcW w:w="1431" w:type="dxa"/>
            <w:tcMar/>
          </w:tcPr>
          <w:p w:rsidRPr="00CD1261" w:rsidR="00387278" w:rsidP="006D6AF4" w:rsidRDefault="00387278" w14:paraId="53C2F941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  <w:tc>
          <w:tcPr>
            <w:tcW w:w="4489" w:type="dxa"/>
            <w:tcMar/>
          </w:tcPr>
          <w:p w:rsidRPr="00CD1261" w:rsidR="00387278" w:rsidP="006D6AF4" w:rsidRDefault="00387278" w14:paraId="79E112D1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  <w:tc>
          <w:tcPr>
            <w:tcW w:w="943" w:type="dxa"/>
            <w:tcMar/>
          </w:tcPr>
          <w:p w:rsidRPr="00CD1261" w:rsidR="00387278" w:rsidP="006D6AF4" w:rsidRDefault="00387278" w14:paraId="4A9BE4D2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  <w:tc>
          <w:tcPr>
            <w:tcW w:w="2379" w:type="dxa"/>
            <w:tcMar/>
          </w:tcPr>
          <w:p w:rsidRPr="00CD1261" w:rsidR="00387278" w:rsidP="006D6AF4" w:rsidRDefault="00387278" w14:paraId="59A620BB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</w:tr>
      <w:tr w:rsidRPr="00CD1261" w:rsidR="00387278" w:rsidTr="4B9CB0D5" w14:paraId="69596637" w14:textId="77777777">
        <w:tc>
          <w:tcPr>
            <w:tcW w:w="1431" w:type="dxa"/>
            <w:tcMar/>
          </w:tcPr>
          <w:p w:rsidRPr="00CD1261" w:rsidR="00387278" w:rsidP="006D6AF4" w:rsidRDefault="00387278" w14:paraId="774011A7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  <w:tc>
          <w:tcPr>
            <w:tcW w:w="4489" w:type="dxa"/>
            <w:tcMar/>
          </w:tcPr>
          <w:p w:rsidRPr="00CD1261" w:rsidR="00387278" w:rsidP="006D6AF4" w:rsidRDefault="00387278" w14:paraId="6FF233A5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  <w:tc>
          <w:tcPr>
            <w:tcW w:w="943" w:type="dxa"/>
            <w:tcMar/>
          </w:tcPr>
          <w:p w:rsidRPr="00CD1261" w:rsidR="00387278" w:rsidP="006D6AF4" w:rsidRDefault="00387278" w14:paraId="39B42412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  <w:tc>
          <w:tcPr>
            <w:tcW w:w="2379" w:type="dxa"/>
            <w:tcMar/>
          </w:tcPr>
          <w:p w:rsidRPr="00CD1261" w:rsidR="00387278" w:rsidP="006D6AF4" w:rsidRDefault="00387278" w14:paraId="4ED8AC5E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</w:tr>
    </w:tbl>
    <w:p w:rsidRPr="00CD1261" w:rsidR="00387278" w:rsidP="00387278" w:rsidRDefault="00387278" w14:paraId="25B3448B" w14:textId="77777777">
      <w:pPr>
        <w:rPr>
          <w:rFonts w:ascii="Arial" w:hAnsi="Arial" w:cs="Arial"/>
          <w:sz w:val="22"/>
          <w:szCs w:val="22"/>
          <w:lang w:val="cy-GB"/>
        </w:rPr>
      </w:pPr>
    </w:p>
    <w:p w:rsidRPr="00CD1261" w:rsidR="00387278" w:rsidP="00387278" w:rsidRDefault="00387278" w14:paraId="695945EF" w14:textId="77777777">
      <w:pPr>
        <w:rPr>
          <w:rFonts w:ascii="Arial" w:hAnsi="Arial" w:cs="Arial"/>
          <w:sz w:val="22"/>
          <w:szCs w:val="22"/>
          <w:lang w:val="cy-GB"/>
        </w:rPr>
      </w:pPr>
    </w:p>
    <w:p w:rsidRPr="00CD1261" w:rsidR="00387278" w:rsidP="00387278" w:rsidRDefault="00387278" w14:paraId="20DCDFEE" w14:textId="77777777">
      <w:pPr>
        <w:rPr>
          <w:rFonts w:ascii="Arial" w:hAnsi="Arial" w:cs="Arial"/>
          <w:sz w:val="22"/>
          <w:szCs w:val="22"/>
          <w:lang w:val="cy-GB"/>
        </w:rPr>
      </w:pPr>
      <w:r w:rsidRPr="00CD1261">
        <w:rPr>
          <w:rFonts w:ascii="Arial" w:hAnsi="Arial" w:cs="Arial"/>
          <w:b/>
          <w:sz w:val="22"/>
          <w:szCs w:val="22"/>
          <w:lang w:val="cy-GB"/>
        </w:rPr>
        <w:t>Yn berthnasol i:</w:t>
      </w:r>
      <w:r w:rsidRPr="00CD1261">
        <w:rPr>
          <w:rFonts w:ascii="Arial" w:hAnsi="Arial" w:cs="Arial"/>
          <w:sz w:val="22"/>
          <w:szCs w:val="22"/>
          <w:lang w:val="cy-GB"/>
        </w:rPr>
        <w:t xml:space="preserve"> </w:t>
      </w:r>
      <w:r>
        <w:rPr>
          <w:rFonts w:ascii="Arial" w:hAnsi="Arial" w:cs="Arial"/>
          <w:sz w:val="22"/>
          <w:szCs w:val="22"/>
          <w:lang w:val="cy-GB"/>
        </w:rPr>
        <w:t>AU</w:t>
      </w:r>
    </w:p>
    <w:p w:rsidRPr="00CD1261" w:rsidR="00387278" w:rsidP="00387278" w:rsidRDefault="00387278" w14:paraId="54877BD6" w14:textId="77777777">
      <w:pPr>
        <w:rPr>
          <w:rFonts w:ascii="Arial" w:hAnsi="Arial" w:cs="Arial"/>
          <w:sz w:val="22"/>
          <w:szCs w:val="22"/>
          <w:lang w:val="cy-GB"/>
        </w:rPr>
      </w:pPr>
    </w:p>
    <w:p w:rsidRPr="00CD1261" w:rsidR="00387278" w:rsidP="00387278" w:rsidRDefault="00387278" w14:paraId="6CA69A6E" w14:textId="77777777">
      <w:pPr>
        <w:rPr>
          <w:rFonts w:ascii="Arial" w:hAnsi="Arial" w:cs="Arial"/>
          <w:sz w:val="22"/>
          <w:szCs w:val="22"/>
          <w:lang w:val="cy-GB"/>
        </w:rPr>
      </w:pPr>
      <w:r w:rsidRPr="00CD1261">
        <w:rPr>
          <w:rFonts w:ascii="Arial" w:hAnsi="Arial" w:cs="Arial"/>
          <w:b/>
          <w:sz w:val="22"/>
          <w:szCs w:val="22"/>
          <w:lang w:val="cy-GB"/>
        </w:rPr>
        <w:t xml:space="preserve">Dyddiad </w:t>
      </w:r>
      <w:r>
        <w:rPr>
          <w:rFonts w:ascii="Arial" w:hAnsi="Arial" w:cs="Arial"/>
          <w:b/>
          <w:sz w:val="22"/>
          <w:szCs w:val="22"/>
          <w:lang w:val="cy-GB"/>
        </w:rPr>
        <w:t xml:space="preserve">pryd mae’n dod yn </w:t>
      </w:r>
      <w:r w:rsidRPr="00CD1261">
        <w:rPr>
          <w:rFonts w:ascii="Arial" w:hAnsi="Arial" w:cs="Arial"/>
          <w:b/>
          <w:sz w:val="22"/>
          <w:szCs w:val="22"/>
          <w:lang w:val="cy-GB"/>
        </w:rPr>
        <w:t>effeithiol</w:t>
      </w:r>
      <w:r w:rsidRPr="00CD1261">
        <w:rPr>
          <w:rFonts w:ascii="Arial" w:hAnsi="Arial" w:cs="Arial"/>
          <w:sz w:val="22"/>
          <w:szCs w:val="22"/>
          <w:lang w:val="cy-GB"/>
        </w:rPr>
        <w:t>: 30/06/2022</w:t>
      </w:r>
    </w:p>
    <w:p w:rsidRPr="00CD1261" w:rsidR="00387278" w:rsidP="00387278" w:rsidRDefault="00387278" w14:paraId="4E7F580F" w14:textId="77777777">
      <w:pPr>
        <w:rPr>
          <w:rFonts w:ascii="Arial" w:hAnsi="Arial" w:cs="Arial"/>
          <w:sz w:val="22"/>
          <w:szCs w:val="22"/>
          <w:lang w:val="cy-GB"/>
        </w:rPr>
      </w:pPr>
    </w:p>
    <w:p w:rsidRPr="00CD1261" w:rsidR="00387278" w:rsidP="00387278" w:rsidRDefault="00387278" w14:paraId="06621916" w14:textId="65923151">
      <w:pPr>
        <w:rPr>
          <w:rFonts w:ascii="Arial" w:hAnsi="Arial" w:cs="Arial"/>
          <w:sz w:val="22"/>
          <w:szCs w:val="22"/>
          <w:lang w:val="cy-GB"/>
        </w:rPr>
      </w:pPr>
      <w:r w:rsidRPr="4B9CB0D5" w:rsidR="00387278">
        <w:rPr>
          <w:rFonts w:ascii="Arial" w:hAnsi="Arial" w:cs="Arial"/>
          <w:b w:val="1"/>
          <w:bCs w:val="1"/>
          <w:sz w:val="22"/>
          <w:szCs w:val="22"/>
          <w:lang w:val="cy-GB"/>
        </w:rPr>
        <w:t>Dyddiad adolygu</w:t>
      </w:r>
      <w:r w:rsidRPr="4B9CB0D5" w:rsidR="00387278">
        <w:rPr>
          <w:rFonts w:ascii="Arial" w:hAnsi="Arial" w:cs="Arial"/>
          <w:b w:val="1"/>
          <w:bCs w:val="1"/>
          <w:sz w:val="22"/>
          <w:szCs w:val="22"/>
          <w:lang w:val="cy-GB"/>
        </w:rPr>
        <w:t>’r</w:t>
      </w:r>
      <w:r w:rsidRPr="4B9CB0D5" w:rsidR="00387278">
        <w:rPr>
          <w:rFonts w:ascii="Arial" w:hAnsi="Arial" w:cs="Arial"/>
          <w:b w:val="1"/>
          <w:bCs w:val="1"/>
          <w:sz w:val="22"/>
          <w:szCs w:val="22"/>
          <w:lang w:val="cy-GB"/>
        </w:rPr>
        <w:t xml:space="preserve"> polisi</w:t>
      </w:r>
      <w:r w:rsidRPr="4B9CB0D5" w:rsidR="00387278">
        <w:rPr>
          <w:rFonts w:ascii="Arial" w:hAnsi="Arial" w:cs="Arial"/>
          <w:sz w:val="22"/>
          <w:szCs w:val="22"/>
          <w:lang w:val="cy-GB"/>
        </w:rPr>
        <w:t>: 30/06/202</w:t>
      </w:r>
      <w:r w:rsidRPr="4B9CB0D5" w:rsidR="189175F7">
        <w:rPr>
          <w:rFonts w:ascii="Arial" w:hAnsi="Arial" w:cs="Arial"/>
          <w:sz w:val="22"/>
          <w:szCs w:val="22"/>
          <w:lang w:val="cy-GB"/>
        </w:rPr>
        <w:t>5</w:t>
      </w:r>
    </w:p>
    <w:p w:rsidRPr="00CD1261" w:rsidR="00387278" w:rsidP="00387278" w:rsidRDefault="00387278" w14:paraId="7C69081A" w14:textId="77777777">
      <w:pPr>
        <w:rPr>
          <w:rFonts w:ascii="Arial" w:hAnsi="Arial" w:cs="Arial"/>
          <w:sz w:val="22"/>
          <w:szCs w:val="22"/>
          <w:lang w:val="cy-GB"/>
        </w:rPr>
      </w:pPr>
    </w:p>
    <w:p w:rsidRPr="00CD1261" w:rsidR="00387278" w:rsidP="00387278" w:rsidRDefault="00387278" w14:paraId="6468C69A" w14:textId="77777777">
      <w:pPr>
        <w:rPr>
          <w:rFonts w:ascii="Arial" w:hAnsi="Arial" w:cs="Arial"/>
          <w:sz w:val="22"/>
          <w:szCs w:val="22"/>
          <w:lang w:val="cy-GB"/>
        </w:rPr>
      </w:pPr>
      <w:r w:rsidRPr="00CD1261">
        <w:rPr>
          <w:rFonts w:ascii="Arial" w:hAnsi="Arial" w:cs="Arial"/>
          <w:b/>
          <w:sz w:val="22"/>
          <w:szCs w:val="22"/>
          <w:lang w:val="cy-GB"/>
        </w:rPr>
        <w:t xml:space="preserve">I'w gyhoeddi: </w:t>
      </w:r>
      <w:r w:rsidRPr="00CD1261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  <w:lang w:val="cy-GB"/>
        </w:rPr>
        <w:t>ar wefan Y Drindod Dewi Sant (Prifysgol Cymru Y Drindod Dewi Sant).</w:t>
      </w:r>
    </w:p>
    <w:p w:rsidRPr="00CD1261" w:rsidR="00387278" w:rsidP="00387278" w:rsidRDefault="00387278" w14:paraId="2297F736" w14:textId="77777777">
      <w:pPr>
        <w:rPr>
          <w:rFonts w:ascii="Arial" w:hAnsi="Arial" w:cs="Arial"/>
          <w:sz w:val="22"/>
          <w:szCs w:val="22"/>
          <w:lang w:val="cy-GB"/>
        </w:rPr>
      </w:pPr>
    </w:p>
    <w:p w:rsidRPr="00CD1261" w:rsidR="00387278" w:rsidP="00387278" w:rsidRDefault="00387278" w14:paraId="3AF3905C" w14:textId="77777777">
      <w:pPr>
        <w:rPr>
          <w:rFonts w:ascii="Arial" w:hAnsi="Arial" w:cs="Arial"/>
          <w:sz w:val="22"/>
          <w:szCs w:val="22"/>
          <w:lang w:val="cy-GB"/>
        </w:rPr>
      </w:pPr>
    </w:p>
    <w:p w:rsidRPr="00CD1261" w:rsidR="00387278" w:rsidP="00387278" w:rsidRDefault="00387278" w14:paraId="2CF5E6AD" w14:textId="77777777">
      <w:pPr>
        <w:pStyle w:val="Heading1"/>
        <w:rPr>
          <w:lang w:val="cy-GB"/>
        </w:rPr>
      </w:pPr>
      <w:r w:rsidRPr="00CD1261">
        <w:rPr>
          <w:lang w:val="cy-GB"/>
        </w:rPr>
        <w:br w:type="page"/>
      </w:r>
      <w:r w:rsidRPr="00CD1261">
        <w:rPr>
          <w:lang w:val="cy-GB"/>
        </w:rPr>
        <w:lastRenderedPageBreak/>
        <w:t>Atodiad A: Cynllun Gweithredu Teithio Cynaliadwy</w:t>
      </w:r>
    </w:p>
    <w:p w:rsidRPr="00CD1261" w:rsidR="00387278" w:rsidP="4B9CB0D5" w:rsidRDefault="00387278" w14:paraId="709F38BC" w14:textId="23E7319B">
      <w:pPr>
        <w:rPr>
          <w:rFonts w:ascii="Arial" w:hAnsi="Arial" w:eastAsia="Arial" w:cs="Arial"/>
          <w:sz w:val="22"/>
          <w:szCs w:val="22"/>
          <w:lang w:val="cy-GB" w:eastAsia="en-US"/>
        </w:rPr>
      </w:pPr>
      <w:r w:rsidRPr="4B9CB0D5" w:rsidR="00387278">
        <w:rPr>
          <w:rFonts w:ascii="Arial" w:hAnsi="Arial" w:eastAsia="Arial" w:cs="Arial"/>
          <w:sz w:val="22"/>
          <w:szCs w:val="22"/>
          <w:lang w:val="cy-GB" w:eastAsia="en-US"/>
        </w:rPr>
        <w:t xml:space="preserve">Mae'r cynllun gweithredu hwn yn rhestru'r camau gweithredu parhaus </w:t>
      </w:r>
      <w:r w:rsidRPr="4B9CB0D5" w:rsidR="00387278">
        <w:rPr>
          <w:rFonts w:ascii="Arial" w:hAnsi="Arial" w:eastAsia="Arial" w:cs="Arial"/>
          <w:sz w:val="22"/>
          <w:szCs w:val="22"/>
          <w:lang w:val="cy-GB" w:eastAsia="en-US"/>
        </w:rPr>
        <w:t xml:space="preserve">ac </w:t>
      </w:r>
      <w:r w:rsidRPr="4B9CB0D5" w:rsidR="00387278">
        <w:rPr>
          <w:rFonts w:ascii="Arial" w:hAnsi="Arial" w:eastAsia="Arial" w:cs="Arial"/>
          <w:sz w:val="22"/>
          <w:szCs w:val="22"/>
          <w:lang w:val="cy-GB" w:eastAsia="en-US"/>
        </w:rPr>
        <w:t>a gynlluniwyd dros y blynyddoedd academaidd 2022/23 a 202</w:t>
      </w:r>
      <w:r w:rsidRPr="4B9CB0D5" w:rsidR="7D355271">
        <w:rPr>
          <w:rFonts w:ascii="Arial" w:hAnsi="Arial" w:eastAsia="Arial" w:cs="Arial"/>
          <w:sz w:val="22"/>
          <w:szCs w:val="22"/>
          <w:lang w:val="cy-GB" w:eastAsia="en-US"/>
        </w:rPr>
        <w:t>4</w:t>
      </w:r>
      <w:r w:rsidRPr="4B9CB0D5" w:rsidR="00387278">
        <w:rPr>
          <w:rFonts w:ascii="Arial" w:hAnsi="Arial" w:eastAsia="Arial" w:cs="Arial"/>
          <w:sz w:val="22"/>
          <w:szCs w:val="22"/>
          <w:lang w:val="cy-GB" w:eastAsia="en-US"/>
        </w:rPr>
        <w:t>/2</w:t>
      </w:r>
      <w:r w:rsidRPr="4B9CB0D5" w:rsidR="37EC111A">
        <w:rPr>
          <w:rFonts w:ascii="Arial" w:hAnsi="Arial" w:eastAsia="Arial" w:cs="Arial"/>
          <w:sz w:val="22"/>
          <w:szCs w:val="22"/>
          <w:lang w:val="cy-GB" w:eastAsia="en-US"/>
        </w:rPr>
        <w:t>5.</w:t>
      </w:r>
      <w:r w:rsidRPr="4B9CB0D5" w:rsidR="00387278">
        <w:rPr>
          <w:rFonts w:ascii="Arial" w:hAnsi="Arial" w:eastAsia="Arial" w:cs="Arial"/>
          <w:sz w:val="22"/>
          <w:szCs w:val="22"/>
          <w:lang w:val="cy-GB" w:eastAsia="en-US"/>
        </w:rPr>
        <w:t xml:space="preserve"> Bydd y camau hyn yn caniatáu sefydlu data </w:t>
      </w:r>
      <w:r w:rsidRPr="4B9CB0D5" w:rsidR="00387278">
        <w:rPr>
          <w:rFonts w:ascii="Arial" w:hAnsi="Arial" w:eastAsia="Arial" w:cs="Arial"/>
          <w:sz w:val="22"/>
          <w:szCs w:val="22"/>
          <w:lang w:val="cy-GB" w:eastAsia="en-US"/>
        </w:rPr>
        <w:t>gwaelodlin</w:t>
      </w:r>
      <w:r w:rsidRPr="4B9CB0D5" w:rsidR="00387278">
        <w:rPr>
          <w:rFonts w:ascii="Arial" w:hAnsi="Arial" w:eastAsia="Arial" w:cs="Arial"/>
          <w:sz w:val="22"/>
          <w:szCs w:val="22"/>
          <w:lang w:val="cy-GB" w:eastAsia="en-US"/>
        </w:rPr>
        <w:t xml:space="preserve"> a mesur ein cynnydd tuag at y targed lleihau o fewn y cynllun teithio cynaliadwy.  Adolygir y cynllun gweithredu yn flynyddol a'i gyhoeddi yn adran gynaliadwyedd gwefan y brifysgol er mwyn i'r cyhoedd allu ei weld.</w:t>
      </w:r>
    </w:p>
    <w:p w:rsidRPr="00CD1261" w:rsidR="00387278" w:rsidP="00387278" w:rsidRDefault="00387278" w14:paraId="275085DA" w14:textId="77777777">
      <w:pPr>
        <w:rPr>
          <w:rFonts w:ascii="Arial" w:hAnsi="Arial" w:eastAsia="Arial" w:cs="Arial"/>
          <w:bCs/>
          <w:sz w:val="22"/>
          <w:szCs w:val="22"/>
          <w:lang w:val="cy-GB" w:eastAsia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Pr="00CD1261" w:rsidR="00387278" w:rsidTr="4B9CB0D5" w14:paraId="11062B31" w14:textId="77777777">
        <w:tc>
          <w:tcPr>
            <w:tcW w:w="2254" w:type="dxa"/>
            <w:tcMar/>
          </w:tcPr>
          <w:p w:rsidRPr="00CD1261" w:rsidR="00387278" w:rsidP="006D6AF4" w:rsidRDefault="00387278" w14:paraId="572BB1EB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>Cam Gweithredu</w:t>
            </w:r>
          </w:p>
        </w:tc>
        <w:tc>
          <w:tcPr>
            <w:tcW w:w="2254" w:type="dxa"/>
            <w:tcMar/>
          </w:tcPr>
          <w:p w:rsidRPr="00CD1261" w:rsidR="00387278" w:rsidP="006D6AF4" w:rsidRDefault="00387278" w14:paraId="42556747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>Lleoliad</w:t>
            </w:r>
          </w:p>
        </w:tc>
        <w:tc>
          <w:tcPr>
            <w:tcW w:w="2254" w:type="dxa"/>
            <w:tcMar/>
          </w:tcPr>
          <w:p w:rsidRPr="00CD1261" w:rsidR="00387278" w:rsidP="006D6AF4" w:rsidRDefault="00387278" w14:paraId="6167DFA4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>Dyddiad Targed</w:t>
            </w:r>
          </w:p>
        </w:tc>
        <w:tc>
          <w:tcPr>
            <w:tcW w:w="2254" w:type="dxa"/>
            <w:tcMar/>
          </w:tcPr>
          <w:p w:rsidRPr="00CD1261" w:rsidR="00387278" w:rsidP="006D6AF4" w:rsidRDefault="00387278" w14:paraId="68FB700A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>Cynnydd</w:t>
            </w:r>
          </w:p>
        </w:tc>
      </w:tr>
      <w:tr w:rsidRPr="00CD1261" w:rsidR="00387278" w:rsidTr="4B9CB0D5" w14:paraId="7BECF1A9" w14:textId="77777777">
        <w:tc>
          <w:tcPr>
            <w:tcW w:w="2254" w:type="dxa"/>
            <w:tcMar/>
          </w:tcPr>
          <w:p w:rsidRPr="00CD1261" w:rsidR="00387278" w:rsidP="006D6AF4" w:rsidRDefault="00387278" w14:paraId="34B3BE6F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>Adolygu proses cymudo rhannu ceir</w:t>
            </w:r>
          </w:p>
        </w:tc>
        <w:tc>
          <w:tcPr>
            <w:tcW w:w="2254" w:type="dxa"/>
            <w:tcMar/>
          </w:tcPr>
          <w:p w:rsidRPr="00CD1261" w:rsidR="00387278" w:rsidP="006D6AF4" w:rsidRDefault="00387278" w14:paraId="6E9D74AC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>Pob un</w:t>
            </w:r>
          </w:p>
        </w:tc>
        <w:tc>
          <w:tcPr>
            <w:tcW w:w="2254" w:type="dxa"/>
            <w:tcMar/>
          </w:tcPr>
          <w:p w:rsidRPr="00CD1261" w:rsidR="00387278" w:rsidP="006D6AF4" w:rsidRDefault="00387278" w14:paraId="2991EE36" w14:textId="79D9D21B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4B9CB0D5" w:rsidR="00387278">
              <w:rPr>
                <w:rFonts w:ascii="Arial" w:hAnsi="Arial" w:cs="Arial"/>
                <w:sz w:val="22"/>
                <w:szCs w:val="22"/>
                <w:lang w:val="cy-GB"/>
              </w:rPr>
              <w:t>Awst 202</w:t>
            </w:r>
            <w:r w:rsidRPr="4B9CB0D5" w:rsidR="4AFEC7D9">
              <w:rPr>
                <w:rFonts w:ascii="Arial" w:hAnsi="Arial" w:cs="Arial"/>
                <w:sz w:val="22"/>
                <w:szCs w:val="22"/>
                <w:lang w:val="cy-GB"/>
              </w:rPr>
              <w:t>3</w:t>
            </w:r>
          </w:p>
        </w:tc>
        <w:tc>
          <w:tcPr>
            <w:tcW w:w="2254" w:type="dxa"/>
            <w:tcMar/>
          </w:tcPr>
          <w:p w:rsidRPr="00CD1261" w:rsidR="00387278" w:rsidP="006D6AF4" w:rsidRDefault="00387278" w14:paraId="5E6C4DAE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 xml:space="preserve">Adolygiad o'r broses. Ymchwilio i Ap Teithio </w:t>
            </w:r>
          </w:p>
        </w:tc>
      </w:tr>
      <w:tr w:rsidRPr="00CD1261" w:rsidR="00387278" w:rsidTr="4B9CB0D5" w14:paraId="13AB4DBE" w14:textId="77777777">
        <w:tc>
          <w:tcPr>
            <w:tcW w:w="2254" w:type="dxa"/>
            <w:tcMar/>
          </w:tcPr>
          <w:p w:rsidRPr="00CD1261" w:rsidR="00387278" w:rsidP="006D6AF4" w:rsidRDefault="00387278" w14:paraId="4BFFDE59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>Datblygu cilfachau parcio blaenoriaeth</w:t>
            </w:r>
            <w:r>
              <w:rPr>
                <w:rFonts w:ascii="Arial" w:hAnsi="Arial" w:cs="Arial"/>
                <w:sz w:val="22"/>
                <w:szCs w:val="22"/>
                <w:lang w:val="cy-GB"/>
              </w:rPr>
              <w:t xml:space="preserve"> ar gyfer</w:t>
            </w: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 xml:space="preserve"> rhannu c</w:t>
            </w:r>
            <w:r>
              <w:rPr>
                <w:rFonts w:ascii="Arial" w:hAnsi="Arial" w:cs="Arial"/>
                <w:sz w:val="22"/>
                <w:szCs w:val="22"/>
                <w:lang w:val="cy-GB"/>
              </w:rPr>
              <w:t>ei</w:t>
            </w: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>r.</w:t>
            </w:r>
          </w:p>
        </w:tc>
        <w:tc>
          <w:tcPr>
            <w:tcW w:w="2254" w:type="dxa"/>
            <w:tcMar/>
          </w:tcPr>
          <w:p w:rsidRPr="00CD1261" w:rsidR="00387278" w:rsidP="006D6AF4" w:rsidRDefault="00387278" w14:paraId="3201E336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>Abertawe</w:t>
            </w:r>
          </w:p>
        </w:tc>
        <w:tc>
          <w:tcPr>
            <w:tcW w:w="2254" w:type="dxa"/>
            <w:tcMar/>
          </w:tcPr>
          <w:p w:rsidRPr="00CD1261" w:rsidR="00387278" w:rsidP="006D6AF4" w:rsidRDefault="00387278" w14:paraId="0D765128" w14:textId="7F9C702B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4B9CB0D5" w:rsidR="00387278">
              <w:rPr>
                <w:rFonts w:ascii="Arial" w:hAnsi="Arial" w:cs="Arial"/>
                <w:sz w:val="22"/>
                <w:szCs w:val="22"/>
                <w:lang w:val="cy-GB"/>
              </w:rPr>
              <w:t>Tachwedd 202</w:t>
            </w:r>
            <w:r w:rsidRPr="4B9CB0D5" w:rsidR="68BF0816">
              <w:rPr>
                <w:rFonts w:ascii="Arial" w:hAnsi="Arial" w:cs="Arial"/>
                <w:sz w:val="22"/>
                <w:szCs w:val="22"/>
                <w:lang w:val="cy-GB"/>
              </w:rPr>
              <w:t>4</w:t>
            </w:r>
          </w:p>
        </w:tc>
        <w:tc>
          <w:tcPr>
            <w:tcW w:w="2254" w:type="dxa"/>
            <w:tcMar/>
          </w:tcPr>
          <w:p w:rsidRPr="00CD1261" w:rsidR="00387278" w:rsidP="006D6AF4" w:rsidRDefault="00387278" w14:paraId="0F142A66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</w:tr>
      <w:tr w:rsidRPr="00CD1261" w:rsidR="00387278" w:rsidTr="4B9CB0D5" w14:paraId="1EBD6CC6" w14:textId="77777777">
        <w:tc>
          <w:tcPr>
            <w:tcW w:w="2254" w:type="dxa"/>
            <w:tcMar/>
          </w:tcPr>
          <w:p w:rsidRPr="00CD1261" w:rsidR="00387278" w:rsidP="006D6AF4" w:rsidRDefault="00387278" w14:paraId="2DD23ED4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sz w:val="22"/>
                <w:szCs w:val="22"/>
                <w:lang w:val="cy-GB"/>
              </w:rPr>
              <w:t>Adolygu’r c</w:t>
            </w: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 xml:space="preserve">ynllun beicio i'r gwaith </w:t>
            </w:r>
          </w:p>
        </w:tc>
        <w:tc>
          <w:tcPr>
            <w:tcW w:w="2254" w:type="dxa"/>
            <w:tcMar/>
          </w:tcPr>
          <w:p w:rsidRPr="00CD1261" w:rsidR="00387278" w:rsidP="006D6AF4" w:rsidRDefault="00387278" w14:paraId="75C10575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>Pob un</w:t>
            </w:r>
          </w:p>
        </w:tc>
        <w:tc>
          <w:tcPr>
            <w:tcW w:w="2254" w:type="dxa"/>
            <w:tcMar/>
          </w:tcPr>
          <w:p w:rsidRPr="00CD1261" w:rsidR="00387278" w:rsidP="006D6AF4" w:rsidRDefault="00387278" w14:paraId="08FB4D6C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>Chwefror 2023</w:t>
            </w:r>
          </w:p>
        </w:tc>
        <w:tc>
          <w:tcPr>
            <w:tcW w:w="2254" w:type="dxa"/>
            <w:tcMar/>
          </w:tcPr>
          <w:p w:rsidRPr="00CD1261" w:rsidR="00387278" w:rsidP="006D6AF4" w:rsidRDefault="00387278" w14:paraId="2BD5DBB6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>Adolygwyd Chwefror 2023</w:t>
            </w:r>
          </w:p>
          <w:p w:rsidRPr="00CD1261" w:rsidR="00387278" w:rsidP="006D6AF4" w:rsidRDefault="00387278" w14:paraId="465AA6CA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>Parhau ac adolygu'n fanwl</w:t>
            </w:r>
          </w:p>
        </w:tc>
      </w:tr>
      <w:tr w:rsidRPr="00CD1261" w:rsidR="00387278" w:rsidTr="4B9CB0D5" w14:paraId="72485D55" w14:textId="77777777">
        <w:tc>
          <w:tcPr>
            <w:tcW w:w="2254" w:type="dxa"/>
            <w:tcMar/>
          </w:tcPr>
          <w:p w:rsidRPr="00CD1261" w:rsidR="00387278" w:rsidP="006D6AF4" w:rsidRDefault="00387278" w14:paraId="6402B627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>Adolygu llwybrau traffig traed ar gyfer cymudo</w:t>
            </w:r>
          </w:p>
        </w:tc>
        <w:tc>
          <w:tcPr>
            <w:tcW w:w="2254" w:type="dxa"/>
            <w:tcMar/>
          </w:tcPr>
          <w:p w:rsidRPr="00CD1261" w:rsidR="00387278" w:rsidP="006D6AF4" w:rsidRDefault="00387278" w14:paraId="5712E848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>Pob un</w:t>
            </w:r>
          </w:p>
        </w:tc>
        <w:tc>
          <w:tcPr>
            <w:tcW w:w="2254" w:type="dxa"/>
            <w:tcMar/>
          </w:tcPr>
          <w:p w:rsidRPr="00CD1261" w:rsidR="00387278" w:rsidP="006D6AF4" w:rsidRDefault="00387278" w14:paraId="0B660480" w14:textId="36CD0651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4B9CB0D5" w:rsidR="00387278">
              <w:rPr>
                <w:rFonts w:ascii="Arial" w:hAnsi="Arial" w:cs="Arial"/>
                <w:sz w:val="22"/>
                <w:szCs w:val="22"/>
                <w:lang w:val="cy-GB"/>
              </w:rPr>
              <w:t>Medi 202</w:t>
            </w:r>
            <w:r w:rsidRPr="4B9CB0D5" w:rsidR="38AE08FE">
              <w:rPr>
                <w:rFonts w:ascii="Arial" w:hAnsi="Arial" w:cs="Arial"/>
                <w:sz w:val="22"/>
                <w:szCs w:val="22"/>
                <w:lang w:val="cy-GB"/>
              </w:rPr>
              <w:t>4</w:t>
            </w:r>
          </w:p>
        </w:tc>
        <w:tc>
          <w:tcPr>
            <w:tcW w:w="2254" w:type="dxa"/>
            <w:tcMar/>
          </w:tcPr>
          <w:p w:rsidRPr="00CD1261" w:rsidR="00387278" w:rsidP="006D6AF4" w:rsidRDefault="00387278" w14:paraId="63C75D04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</w:tr>
      <w:tr w:rsidRPr="00CD1261" w:rsidR="00387278" w:rsidTr="4B9CB0D5" w14:paraId="77F26C61" w14:textId="77777777">
        <w:tc>
          <w:tcPr>
            <w:tcW w:w="2254" w:type="dxa"/>
            <w:tcMar/>
          </w:tcPr>
          <w:p w:rsidRPr="00CD1261" w:rsidR="00387278" w:rsidP="006D6AF4" w:rsidRDefault="00387278" w14:paraId="5D3181E2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>Adolygu llwybrau beicio ar gyfer cymudo</w:t>
            </w:r>
          </w:p>
        </w:tc>
        <w:tc>
          <w:tcPr>
            <w:tcW w:w="2254" w:type="dxa"/>
            <w:tcMar/>
          </w:tcPr>
          <w:p w:rsidRPr="00CD1261" w:rsidR="00387278" w:rsidP="006D6AF4" w:rsidRDefault="00387278" w14:paraId="4F50AC9E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>Pob un</w:t>
            </w:r>
          </w:p>
        </w:tc>
        <w:tc>
          <w:tcPr>
            <w:tcW w:w="2254" w:type="dxa"/>
            <w:tcMar/>
          </w:tcPr>
          <w:p w:rsidRPr="00CD1261" w:rsidR="00387278" w:rsidP="006D6AF4" w:rsidRDefault="00387278" w14:paraId="64FB0A5B" w14:textId="2616E040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4B9CB0D5" w:rsidR="00387278">
              <w:rPr>
                <w:rFonts w:ascii="Arial" w:hAnsi="Arial" w:cs="Arial"/>
                <w:sz w:val="22"/>
                <w:szCs w:val="22"/>
                <w:lang w:val="cy-GB"/>
              </w:rPr>
              <w:t xml:space="preserve"> Medi 202</w:t>
            </w:r>
            <w:r w:rsidRPr="4B9CB0D5" w:rsidR="1B5F4B30">
              <w:rPr>
                <w:rFonts w:ascii="Arial" w:hAnsi="Arial" w:cs="Arial"/>
                <w:sz w:val="22"/>
                <w:szCs w:val="22"/>
                <w:lang w:val="cy-GB"/>
              </w:rPr>
              <w:t>4</w:t>
            </w:r>
          </w:p>
        </w:tc>
        <w:tc>
          <w:tcPr>
            <w:tcW w:w="2254" w:type="dxa"/>
            <w:tcMar/>
          </w:tcPr>
          <w:p w:rsidRPr="00CD1261" w:rsidR="00387278" w:rsidP="006D6AF4" w:rsidRDefault="00387278" w14:paraId="0DC9208D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</w:tr>
      <w:tr w:rsidRPr="00CD1261" w:rsidR="00387278" w:rsidTr="4B9CB0D5" w14:paraId="5A24C04E" w14:textId="77777777">
        <w:tc>
          <w:tcPr>
            <w:tcW w:w="2254" w:type="dxa"/>
            <w:tcMar/>
          </w:tcPr>
          <w:p w:rsidRPr="00CD1261" w:rsidR="00387278" w:rsidP="006D6AF4" w:rsidRDefault="00387278" w14:paraId="2A34B70E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>Adolygu fflyd cerbydau tanwydd ffosil ar gyfer hyfywedd EV</w:t>
            </w:r>
          </w:p>
        </w:tc>
        <w:tc>
          <w:tcPr>
            <w:tcW w:w="2254" w:type="dxa"/>
            <w:tcMar/>
          </w:tcPr>
          <w:p w:rsidRPr="00CD1261" w:rsidR="00387278" w:rsidP="006D6AF4" w:rsidRDefault="00387278" w14:paraId="435F6AA1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>Pob un</w:t>
            </w:r>
          </w:p>
        </w:tc>
        <w:tc>
          <w:tcPr>
            <w:tcW w:w="2254" w:type="dxa"/>
            <w:tcMar/>
          </w:tcPr>
          <w:p w:rsidRPr="00CD1261" w:rsidR="00387278" w:rsidP="006D6AF4" w:rsidRDefault="00387278" w14:paraId="3E8A7476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>Bob blwyddyn Chwefror</w:t>
            </w:r>
          </w:p>
        </w:tc>
        <w:tc>
          <w:tcPr>
            <w:tcW w:w="2254" w:type="dxa"/>
            <w:tcMar/>
          </w:tcPr>
          <w:p w:rsidRPr="00CD1261" w:rsidR="00387278" w:rsidP="006D6AF4" w:rsidRDefault="00387278" w14:paraId="60A2A1C4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>Adolygwyd, y fflyd EV wedi ei hystyried yn hyfyw</w:t>
            </w:r>
          </w:p>
        </w:tc>
      </w:tr>
      <w:tr w:rsidRPr="00CD1261" w:rsidR="00387278" w:rsidTr="4B9CB0D5" w14:paraId="0C3C5F60" w14:textId="77777777">
        <w:tc>
          <w:tcPr>
            <w:tcW w:w="2254" w:type="dxa"/>
            <w:tcMar/>
          </w:tcPr>
          <w:p w:rsidRPr="00CD1261" w:rsidR="00387278" w:rsidP="006D6AF4" w:rsidRDefault="00387278" w14:paraId="4EF263F3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 xml:space="preserve">System trwyddedau parcio ANPR </w:t>
            </w:r>
          </w:p>
        </w:tc>
        <w:tc>
          <w:tcPr>
            <w:tcW w:w="2254" w:type="dxa"/>
            <w:tcMar/>
          </w:tcPr>
          <w:p w:rsidRPr="00CD1261" w:rsidR="00387278" w:rsidP="006D6AF4" w:rsidRDefault="00387278" w14:paraId="43F14588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>Pob un</w:t>
            </w:r>
          </w:p>
        </w:tc>
        <w:tc>
          <w:tcPr>
            <w:tcW w:w="2254" w:type="dxa"/>
            <w:tcMar/>
          </w:tcPr>
          <w:p w:rsidRPr="00CD1261" w:rsidR="00387278" w:rsidP="006D6AF4" w:rsidRDefault="00387278" w14:paraId="1A054D99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>Medi 2022</w:t>
            </w:r>
          </w:p>
        </w:tc>
        <w:tc>
          <w:tcPr>
            <w:tcW w:w="2254" w:type="dxa"/>
            <w:tcMar/>
          </w:tcPr>
          <w:p w:rsidRPr="00CD1261" w:rsidR="00387278" w:rsidP="006D6AF4" w:rsidRDefault="00387278" w14:paraId="587E9C3B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sz w:val="22"/>
                <w:szCs w:val="22"/>
                <w:lang w:val="cy-GB"/>
              </w:rPr>
              <w:t>Parkingeye</w:t>
            </w:r>
          </w:p>
        </w:tc>
      </w:tr>
      <w:tr w:rsidRPr="00CD1261" w:rsidR="00387278" w:rsidTr="4B9CB0D5" w14:paraId="05267462" w14:textId="77777777">
        <w:tc>
          <w:tcPr>
            <w:tcW w:w="2254" w:type="dxa"/>
            <w:tcMar/>
          </w:tcPr>
          <w:p w:rsidRPr="00CD1261" w:rsidR="00387278" w:rsidP="006D6AF4" w:rsidRDefault="00387278" w14:paraId="0323947C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>Arolwg cymudo staff a myfyrwyr</w:t>
            </w:r>
          </w:p>
        </w:tc>
        <w:tc>
          <w:tcPr>
            <w:tcW w:w="2254" w:type="dxa"/>
            <w:tcMar/>
          </w:tcPr>
          <w:p w:rsidRPr="00CD1261" w:rsidR="00387278" w:rsidP="006D6AF4" w:rsidRDefault="00387278" w14:paraId="07040BC7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>Pob un</w:t>
            </w:r>
          </w:p>
        </w:tc>
        <w:tc>
          <w:tcPr>
            <w:tcW w:w="2254" w:type="dxa"/>
            <w:tcMar/>
          </w:tcPr>
          <w:p w:rsidRPr="00CD1261" w:rsidR="00387278" w:rsidP="006D6AF4" w:rsidRDefault="00387278" w14:paraId="414483A6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>Chwefror 2023</w:t>
            </w:r>
          </w:p>
          <w:p w:rsidRPr="00CD1261" w:rsidR="00387278" w:rsidP="006D6AF4" w:rsidRDefault="00387278" w14:paraId="7C7B442B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>Hydref 2023</w:t>
            </w:r>
          </w:p>
        </w:tc>
        <w:tc>
          <w:tcPr>
            <w:tcW w:w="2254" w:type="dxa"/>
            <w:tcMar/>
          </w:tcPr>
          <w:p w:rsidRPr="00CD1261" w:rsidR="00387278" w:rsidP="006D6AF4" w:rsidRDefault="00387278" w14:paraId="1FF3247A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>Cwblhau</w:t>
            </w:r>
          </w:p>
          <w:p w:rsidRPr="00CD1261" w:rsidR="00387278" w:rsidP="006D6AF4" w:rsidRDefault="00387278" w14:paraId="4DCB23BA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>Ail-wneud 6m</w:t>
            </w:r>
          </w:p>
        </w:tc>
      </w:tr>
      <w:tr w:rsidRPr="00CD1261" w:rsidR="00387278" w:rsidTr="4B9CB0D5" w14:paraId="6A091341" w14:textId="77777777">
        <w:tc>
          <w:tcPr>
            <w:tcW w:w="2254" w:type="dxa"/>
            <w:tcMar/>
          </w:tcPr>
          <w:p w:rsidRPr="00CD1261" w:rsidR="00387278" w:rsidP="006D6AF4" w:rsidRDefault="00387278" w14:paraId="2F4B96F7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>Ymgyrch addysg ynghylch cydweithio rhithwir</w:t>
            </w:r>
          </w:p>
        </w:tc>
        <w:tc>
          <w:tcPr>
            <w:tcW w:w="2254" w:type="dxa"/>
            <w:tcMar/>
          </w:tcPr>
          <w:p w:rsidRPr="00CD1261" w:rsidR="00387278" w:rsidP="006D6AF4" w:rsidRDefault="00387278" w14:paraId="01EB4086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>Pob un</w:t>
            </w:r>
          </w:p>
        </w:tc>
        <w:tc>
          <w:tcPr>
            <w:tcW w:w="2254" w:type="dxa"/>
            <w:tcMar/>
          </w:tcPr>
          <w:p w:rsidRPr="00CD1261" w:rsidR="00387278" w:rsidP="006D6AF4" w:rsidRDefault="00387278" w14:paraId="39171066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>Mawrth 2023</w:t>
            </w:r>
          </w:p>
        </w:tc>
        <w:tc>
          <w:tcPr>
            <w:tcW w:w="2254" w:type="dxa"/>
            <w:tcMar/>
          </w:tcPr>
          <w:p w:rsidRPr="00CD1261" w:rsidR="00387278" w:rsidP="006D6AF4" w:rsidRDefault="00387278" w14:paraId="44DCE9FB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 xml:space="preserve">Cyflawn </w:t>
            </w:r>
          </w:p>
        </w:tc>
      </w:tr>
      <w:tr w:rsidRPr="00CD1261" w:rsidR="00387278" w:rsidTr="4B9CB0D5" w14:paraId="33B99A61" w14:textId="77777777">
        <w:tc>
          <w:tcPr>
            <w:tcW w:w="2254" w:type="dxa"/>
            <w:tcMar/>
          </w:tcPr>
          <w:p w:rsidRPr="00CD1261" w:rsidR="00387278" w:rsidP="006D6AF4" w:rsidRDefault="00387278" w14:paraId="793492FB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>Cerdyn sgorio allyriadau teithio adrannol</w:t>
            </w:r>
          </w:p>
        </w:tc>
        <w:tc>
          <w:tcPr>
            <w:tcW w:w="2254" w:type="dxa"/>
            <w:tcMar/>
          </w:tcPr>
          <w:p w:rsidRPr="00CD1261" w:rsidR="00387278" w:rsidP="006D6AF4" w:rsidRDefault="00387278" w14:paraId="70F79660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>Pob un</w:t>
            </w:r>
          </w:p>
        </w:tc>
        <w:tc>
          <w:tcPr>
            <w:tcW w:w="2254" w:type="dxa"/>
            <w:tcMar/>
          </w:tcPr>
          <w:p w:rsidRPr="00CD1261" w:rsidR="00387278" w:rsidP="006D6AF4" w:rsidRDefault="00387278" w14:paraId="6550CFFE" w14:textId="63CFEDDE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4B9CB0D5" w:rsidR="00387278">
              <w:rPr>
                <w:rFonts w:ascii="Arial" w:hAnsi="Arial" w:cs="Arial"/>
                <w:sz w:val="22"/>
                <w:szCs w:val="22"/>
                <w:lang w:val="cy-GB"/>
              </w:rPr>
              <w:t>Gorffennaf 202</w:t>
            </w:r>
            <w:r w:rsidRPr="4B9CB0D5" w:rsidR="163EFC61">
              <w:rPr>
                <w:rFonts w:ascii="Arial" w:hAnsi="Arial" w:cs="Arial"/>
                <w:sz w:val="22"/>
                <w:szCs w:val="22"/>
                <w:lang w:val="cy-GB"/>
              </w:rPr>
              <w:t>5</w:t>
            </w:r>
          </w:p>
        </w:tc>
        <w:tc>
          <w:tcPr>
            <w:tcW w:w="2254" w:type="dxa"/>
            <w:tcMar/>
          </w:tcPr>
          <w:p w:rsidRPr="00CD1261" w:rsidR="00387278" w:rsidP="006D6AF4" w:rsidRDefault="00387278" w14:paraId="68482B7F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</w:tr>
      <w:tr w:rsidRPr="00CD1261" w:rsidR="00387278" w:rsidTr="4B9CB0D5" w14:paraId="7E268DBB" w14:textId="77777777">
        <w:tc>
          <w:tcPr>
            <w:tcW w:w="2254" w:type="dxa"/>
            <w:tcMar/>
          </w:tcPr>
          <w:p w:rsidRPr="00CD1261" w:rsidR="00387278" w:rsidP="006D6AF4" w:rsidRDefault="00387278" w14:paraId="72643CA6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>Adolygu partneriaid llogi, gyda blaenoriaeth i EVs</w:t>
            </w:r>
          </w:p>
        </w:tc>
        <w:tc>
          <w:tcPr>
            <w:tcW w:w="2254" w:type="dxa"/>
            <w:tcMar/>
          </w:tcPr>
          <w:p w:rsidRPr="00CD1261" w:rsidR="00387278" w:rsidP="006D6AF4" w:rsidRDefault="00387278" w14:paraId="0A779C1A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>Pob un</w:t>
            </w:r>
          </w:p>
        </w:tc>
        <w:tc>
          <w:tcPr>
            <w:tcW w:w="2254" w:type="dxa"/>
            <w:tcMar/>
          </w:tcPr>
          <w:p w:rsidRPr="00CD1261" w:rsidR="00387278" w:rsidP="006D6AF4" w:rsidRDefault="00387278" w14:paraId="29AC4539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>Awst 2023</w:t>
            </w:r>
          </w:p>
        </w:tc>
        <w:tc>
          <w:tcPr>
            <w:tcW w:w="2254" w:type="dxa"/>
            <w:tcMar/>
          </w:tcPr>
          <w:p w:rsidRPr="00CD1261" w:rsidR="00387278" w:rsidP="4B9CB0D5" w:rsidRDefault="00387278" w14:paraId="469B9BB5" w14:textId="3BF9D284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4B9CB0D5" w:rsidR="3FD4AF99">
              <w:rPr>
                <w:rFonts w:ascii="Arial" w:hAnsi="Arial" w:cs="Arial"/>
                <w:sz w:val="22"/>
                <w:szCs w:val="22"/>
                <w:lang w:val="cy-GB"/>
              </w:rPr>
              <w:t>Cyflawn</w:t>
            </w:r>
          </w:p>
          <w:p w:rsidRPr="00CD1261" w:rsidR="00387278" w:rsidP="4B9CB0D5" w:rsidRDefault="00387278" w14:paraId="50E862E3" w14:textId="15575098">
            <w:pPr>
              <w:pStyle w:val="Normal"/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</w:tr>
      <w:tr w:rsidRPr="00CD1261" w:rsidR="00387278" w:rsidTr="4B9CB0D5" w14:paraId="5C955C75" w14:textId="77777777">
        <w:tc>
          <w:tcPr>
            <w:tcW w:w="2254" w:type="dxa"/>
            <w:tcMar/>
          </w:tcPr>
          <w:p w:rsidRPr="00CD1261" w:rsidR="00387278" w:rsidP="006D6AF4" w:rsidRDefault="00387278" w14:paraId="28183506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 xml:space="preserve">Cynllun gwirfoddol gwrthbwyso carbon teithio </w:t>
            </w:r>
          </w:p>
        </w:tc>
        <w:tc>
          <w:tcPr>
            <w:tcW w:w="2254" w:type="dxa"/>
            <w:tcMar/>
          </w:tcPr>
          <w:p w:rsidRPr="00CD1261" w:rsidR="00387278" w:rsidP="006D6AF4" w:rsidRDefault="00387278" w14:paraId="43B6E4D9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>Pob un</w:t>
            </w:r>
          </w:p>
        </w:tc>
        <w:tc>
          <w:tcPr>
            <w:tcW w:w="2254" w:type="dxa"/>
            <w:tcMar/>
          </w:tcPr>
          <w:p w:rsidRPr="00CD1261" w:rsidR="00387278" w:rsidP="006D6AF4" w:rsidRDefault="00387278" w14:paraId="5A761F1D" w14:textId="6CAA584B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4B9CB0D5" w:rsidR="00387278">
              <w:rPr>
                <w:rFonts w:ascii="Arial" w:hAnsi="Arial" w:cs="Arial"/>
                <w:sz w:val="22"/>
                <w:szCs w:val="22"/>
                <w:lang w:val="cy-GB"/>
              </w:rPr>
              <w:t>Medi 202</w:t>
            </w:r>
            <w:r w:rsidRPr="4B9CB0D5" w:rsidR="4F7E7F14">
              <w:rPr>
                <w:rFonts w:ascii="Arial" w:hAnsi="Arial" w:cs="Arial"/>
                <w:sz w:val="22"/>
                <w:szCs w:val="22"/>
                <w:lang w:val="cy-GB"/>
              </w:rPr>
              <w:t>5</w:t>
            </w:r>
          </w:p>
        </w:tc>
        <w:tc>
          <w:tcPr>
            <w:tcW w:w="2254" w:type="dxa"/>
            <w:tcMar/>
          </w:tcPr>
          <w:p w:rsidRPr="00CD1261" w:rsidR="00387278" w:rsidP="006D6AF4" w:rsidRDefault="00387278" w14:paraId="009483EA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</w:tr>
      <w:tr w:rsidRPr="00CD1261" w:rsidR="00387278" w:rsidTr="4B9CB0D5" w14:paraId="12E60B9D" w14:textId="77777777">
        <w:tc>
          <w:tcPr>
            <w:tcW w:w="2254" w:type="dxa"/>
            <w:tcMar/>
          </w:tcPr>
          <w:p w:rsidRPr="00CD1261" w:rsidR="00387278" w:rsidP="006D6AF4" w:rsidRDefault="00387278" w14:paraId="6908D409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>Datblygu llinell sylfaen allyriadau gweithio hybrid.</w:t>
            </w:r>
          </w:p>
        </w:tc>
        <w:tc>
          <w:tcPr>
            <w:tcW w:w="2254" w:type="dxa"/>
            <w:tcMar/>
          </w:tcPr>
          <w:p w:rsidRPr="00CD1261" w:rsidR="00387278" w:rsidP="006D6AF4" w:rsidRDefault="00387278" w14:paraId="12BB5947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>Pob un</w:t>
            </w:r>
          </w:p>
        </w:tc>
        <w:tc>
          <w:tcPr>
            <w:tcW w:w="2254" w:type="dxa"/>
            <w:tcMar/>
          </w:tcPr>
          <w:p w:rsidRPr="00CD1261" w:rsidR="00387278" w:rsidP="006D6AF4" w:rsidRDefault="00387278" w14:paraId="385CC3DF" w14:textId="173C6BB0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4B9CB0D5" w:rsidR="00387278">
              <w:rPr>
                <w:rFonts w:ascii="Arial" w:hAnsi="Arial" w:cs="Arial"/>
                <w:sz w:val="22"/>
                <w:szCs w:val="22"/>
                <w:lang w:val="cy-GB"/>
              </w:rPr>
              <w:t>Hydref 202</w:t>
            </w:r>
            <w:r w:rsidRPr="4B9CB0D5" w:rsidR="287CFE09">
              <w:rPr>
                <w:rFonts w:ascii="Arial" w:hAnsi="Arial" w:cs="Arial"/>
                <w:sz w:val="22"/>
                <w:szCs w:val="22"/>
                <w:lang w:val="cy-GB"/>
              </w:rPr>
              <w:t>4</w:t>
            </w:r>
          </w:p>
        </w:tc>
        <w:tc>
          <w:tcPr>
            <w:tcW w:w="2254" w:type="dxa"/>
            <w:tcMar/>
          </w:tcPr>
          <w:p w:rsidRPr="00CD1261" w:rsidR="00387278" w:rsidP="006D6AF4" w:rsidRDefault="00387278" w14:paraId="59D31C00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</w:tr>
      <w:tr w:rsidRPr="00CD1261" w:rsidR="00387278" w:rsidTr="4B9CB0D5" w14:paraId="1E7D60D9" w14:textId="77777777">
        <w:tc>
          <w:tcPr>
            <w:tcW w:w="2254" w:type="dxa"/>
            <w:tcMar/>
          </w:tcPr>
          <w:p w:rsidRPr="00CD1261" w:rsidR="00387278" w:rsidP="006D6AF4" w:rsidRDefault="00387278" w14:paraId="1E5830D2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>Adolygu seilwaith storio beiciau</w:t>
            </w:r>
          </w:p>
        </w:tc>
        <w:tc>
          <w:tcPr>
            <w:tcW w:w="2254" w:type="dxa"/>
            <w:tcMar/>
          </w:tcPr>
          <w:p w:rsidRPr="00CD1261" w:rsidR="00387278" w:rsidP="006D6AF4" w:rsidRDefault="00387278" w14:paraId="3855B744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>Pob un</w:t>
            </w:r>
          </w:p>
        </w:tc>
        <w:tc>
          <w:tcPr>
            <w:tcW w:w="2254" w:type="dxa"/>
            <w:tcMar/>
          </w:tcPr>
          <w:p w:rsidRPr="00CD1261" w:rsidR="00387278" w:rsidP="006D6AF4" w:rsidRDefault="00387278" w14:paraId="4B647069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>Tachwedd 2022</w:t>
            </w:r>
          </w:p>
        </w:tc>
        <w:tc>
          <w:tcPr>
            <w:tcW w:w="2254" w:type="dxa"/>
            <w:tcMar/>
          </w:tcPr>
          <w:p w:rsidRPr="00CD1261" w:rsidR="00387278" w:rsidP="006D6AF4" w:rsidRDefault="00387278" w14:paraId="67395BA3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>Adolygu. Angen rhagor. Ymdrinnir â chwmpasu</w:t>
            </w:r>
          </w:p>
        </w:tc>
      </w:tr>
      <w:tr w:rsidRPr="00CD1261" w:rsidR="00387278" w:rsidTr="4B9CB0D5" w14:paraId="67A08A7E" w14:textId="77777777">
        <w:tc>
          <w:tcPr>
            <w:tcW w:w="2254" w:type="dxa"/>
            <w:tcMar/>
          </w:tcPr>
          <w:p w:rsidRPr="00CD1261" w:rsidR="00387278" w:rsidP="006D6AF4" w:rsidRDefault="00387278" w14:paraId="4AF91622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lastRenderedPageBreak/>
              <w:t xml:space="preserve">Adolygu potensial ar gyfer parcio blaenoriaeth EV </w:t>
            </w:r>
          </w:p>
        </w:tc>
        <w:tc>
          <w:tcPr>
            <w:tcW w:w="2254" w:type="dxa"/>
            <w:tcMar/>
          </w:tcPr>
          <w:p w:rsidRPr="00CD1261" w:rsidR="00387278" w:rsidP="006D6AF4" w:rsidRDefault="00387278" w14:paraId="50D3041F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>Abertawe</w:t>
            </w:r>
          </w:p>
        </w:tc>
        <w:tc>
          <w:tcPr>
            <w:tcW w:w="2254" w:type="dxa"/>
            <w:tcMar/>
          </w:tcPr>
          <w:p w:rsidRPr="00CD1261" w:rsidR="00387278" w:rsidP="006D6AF4" w:rsidRDefault="00387278" w14:paraId="4A51F712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>Rhagfyr 2023</w:t>
            </w:r>
          </w:p>
        </w:tc>
        <w:tc>
          <w:tcPr>
            <w:tcW w:w="2254" w:type="dxa"/>
            <w:tcMar/>
          </w:tcPr>
          <w:p w:rsidRPr="00CD1261" w:rsidR="00387278" w:rsidP="4B9CB0D5" w:rsidRDefault="00387278" w14:paraId="4079ABAE" w14:textId="2D6DCCA9">
            <w:pPr>
              <w:pStyle w:val="Normal"/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4B9CB0D5" w:rsidR="4917E8B0">
              <w:rPr>
                <w:rFonts w:ascii="Arial" w:hAnsi="Arial" w:cs="Arial"/>
                <w:sz w:val="22"/>
                <w:szCs w:val="22"/>
                <w:lang w:val="cy-GB"/>
              </w:rPr>
              <w:t>IQ Cyflawn</w:t>
            </w:r>
          </w:p>
          <w:p w:rsidRPr="00CD1261" w:rsidR="00387278" w:rsidP="4B9CB0D5" w:rsidRDefault="00387278" w14:paraId="45805743" w14:textId="4E738044">
            <w:pPr>
              <w:pStyle w:val="Normal"/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</w:tr>
      <w:tr w:rsidRPr="00CD1261" w:rsidR="00387278" w:rsidTr="4B9CB0D5" w14:paraId="1C98E4A6" w14:textId="77777777">
        <w:tc>
          <w:tcPr>
            <w:tcW w:w="2254" w:type="dxa"/>
            <w:tcMar/>
          </w:tcPr>
          <w:p w:rsidRPr="00CD1261" w:rsidR="00387278" w:rsidP="006D6AF4" w:rsidRDefault="00387278" w14:paraId="14EDE5DC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>Trosglwyddo fflyd i EVs</w:t>
            </w:r>
          </w:p>
        </w:tc>
        <w:tc>
          <w:tcPr>
            <w:tcW w:w="2254" w:type="dxa"/>
            <w:tcMar/>
          </w:tcPr>
          <w:p w:rsidRPr="00CD1261" w:rsidR="00387278" w:rsidP="006D6AF4" w:rsidRDefault="00387278" w14:paraId="0597D37C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>Pob un</w:t>
            </w:r>
          </w:p>
        </w:tc>
        <w:tc>
          <w:tcPr>
            <w:tcW w:w="2254" w:type="dxa"/>
            <w:tcMar/>
          </w:tcPr>
          <w:p w:rsidRPr="00CD1261" w:rsidR="00387278" w:rsidP="006D6AF4" w:rsidRDefault="00387278" w14:paraId="2C98F61E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>Gweithredu arfaethedig Hydref 2022</w:t>
            </w:r>
          </w:p>
        </w:tc>
        <w:tc>
          <w:tcPr>
            <w:tcW w:w="2254" w:type="dxa"/>
            <w:tcMar/>
          </w:tcPr>
          <w:p w:rsidRPr="00CD1261" w:rsidR="00387278" w:rsidP="006D6AF4" w:rsidRDefault="00387278" w14:paraId="0326ADFA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>Cwblhau Cynllunio</w:t>
            </w:r>
          </w:p>
          <w:p w:rsidRPr="00CD1261" w:rsidR="00387278" w:rsidP="006D6AF4" w:rsidRDefault="00387278" w14:paraId="7DECF176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>80% o'r fflyd wedi’i nodi ar gyfer trosi i EV</w:t>
            </w:r>
          </w:p>
          <w:p w:rsidRPr="00CD1261" w:rsidR="00387278" w:rsidP="006D6AF4" w:rsidRDefault="00387278" w14:paraId="05F82B11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>Cwblhawyd</w:t>
            </w:r>
          </w:p>
        </w:tc>
      </w:tr>
      <w:tr w:rsidRPr="00CD1261" w:rsidR="00387278" w:rsidTr="4B9CB0D5" w14:paraId="76DBA21F" w14:textId="77777777">
        <w:tc>
          <w:tcPr>
            <w:tcW w:w="2254" w:type="dxa"/>
            <w:tcMar/>
          </w:tcPr>
          <w:p w:rsidRPr="00CD1261" w:rsidR="00387278" w:rsidP="006D6AF4" w:rsidRDefault="00387278" w14:paraId="308873FF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 xml:space="preserve">Hyfywedd gorsafoedd docio beiciau mewn lleoliadau campws strategol </w:t>
            </w:r>
          </w:p>
        </w:tc>
        <w:tc>
          <w:tcPr>
            <w:tcW w:w="2254" w:type="dxa"/>
            <w:tcMar/>
          </w:tcPr>
          <w:p w:rsidRPr="00CD1261" w:rsidR="00387278" w:rsidP="006D6AF4" w:rsidRDefault="00387278" w14:paraId="7DD6C03F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>Abertawe</w:t>
            </w:r>
          </w:p>
        </w:tc>
        <w:tc>
          <w:tcPr>
            <w:tcW w:w="2254" w:type="dxa"/>
            <w:tcMar/>
          </w:tcPr>
          <w:p w:rsidRPr="00CD1261" w:rsidR="00387278" w:rsidP="006D6AF4" w:rsidRDefault="00387278" w14:paraId="329A1D16" w14:textId="48BB90D4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4B9CB0D5" w:rsidR="00387278">
              <w:rPr>
                <w:rFonts w:ascii="Arial" w:hAnsi="Arial" w:cs="Arial"/>
                <w:sz w:val="22"/>
                <w:szCs w:val="22"/>
                <w:lang w:val="cy-GB"/>
              </w:rPr>
              <w:t>Rhagfyr 202</w:t>
            </w:r>
            <w:r w:rsidRPr="4B9CB0D5" w:rsidR="2BA4C308">
              <w:rPr>
                <w:rFonts w:ascii="Arial" w:hAnsi="Arial" w:cs="Arial"/>
                <w:sz w:val="22"/>
                <w:szCs w:val="22"/>
                <w:lang w:val="cy-GB"/>
              </w:rPr>
              <w:t>4</w:t>
            </w:r>
          </w:p>
        </w:tc>
        <w:tc>
          <w:tcPr>
            <w:tcW w:w="2254" w:type="dxa"/>
            <w:tcMar/>
          </w:tcPr>
          <w:p w:rsidRPr="00CD1261" w:rsidR="00387278" w:rsidP="006D6AF4" w:rsidRDefault="00387278" w14:paraId="5D5A938E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</w:tr>
      <w:tr w:rsidRPr="00CD1261" w:rsidR="00387278" w:rsidTr="4B9CB0D5" w14:paraId="0A2F4308" w14:textId="77777777">
        <w:tc>
          <w:tcPr>
            <w:tcW w:w="2254" w:type="dxa"/>
            <w:tcMar/>
          </w:tcPr>
          <w:p w:rsidRPr="00CD1261" w:rsidR="00387278" w:rsidP="006D6AF4" w:rsidRDefault="00387278" w14:paraId="62E782E9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 xml:space="preserve">Adolygu hyfywedd cylchoedd pwll trydan </w:t>
            </w:r>
          </w:p>
        </w:tc>
        <w:tc>
          <w:tcPr>
            <w:tcW w:w="2254" w:type="dxa"/>
            <w:tcMar/>
          </w:tcPr>
          <w:p w:rsidRPr="00CD1261" w:rsidR="00387278" w:rsidP="006D6AF4" w:rsidRDefault="00387278" w14:paraId="66960407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>Abertawe</w:t>
            </w:r>
          </w:p>
        </w:tc>
        <w:tc>
          <w:tcPr>
            <w:tcW w:w="2254" w:type="dxa"/>
            <w:tcMar/>
          </w:tcPr>
          <w:p w:rsidRPr="00CD1261" w:rsidR="00387278" w:rsidP="006D6AF4" w:rsidRDefault="00387278" w14:paraId="24256327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>Rhagfyr 2023</w:t>
            </w:r>
          </w:p>
        </w:tc>
        <w:tc>
          <w:tcPr>
            <w:tcW w:w="2254" w:type="dxa"/>
            <w:tcMar/>
          </w:tcPr>
          <w:p w:rsidRPr="00CD1261" w:rsidR="00387278" w:rsidP="006D6AF4" w:rsidRDefault="00387278" w14:paraId="49598424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>Ar y gweill</w:t>
            </w:r>
          </w:p>
        </w:tc>
      </w:tr>
      <w:tr w:rsidRPr="00CD1261" w:rsidR="00387278" w:rsidTr="4B9CB0D5" w14:paraId="090EDD74" w14:textId="77777777">
        <w:tc>
          <w:tcPr>
            <w:tcW w:w="2254" w:type="dxa"/>
            <w:tcMar/>
          </w:tcPr>
          <w:p w:rsidRPr="00CD1261" w:rsidR="00387278" w:rsidP="006D6AF4" w:rsidRDefault="00387278" w14:paraId="522B373D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>Lwfans milltiredd beicio</w:t>
            </w:r>
          </w:p>
        </w:tc>
        <w:tc>
          <w:tcPr>
            <w:tcW w:w="2254" w:type="dxa"/>
            <w:tcMar/>
          </w:tcPr>
          <w:p w:rsidRPr="00CD1261" w:rsidR="00387278" w:rsidP="006D6AF4" w:rsidRDefault="00387278" w14:paraId="5EF2F4E0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>Pob un</w:t>
            </w:r>
          </w:p>
        </w:tc>
        <w:tc>
          <w:tcPr>
            <w:tcW w:w="2254" w:type="dxa"/>
            <w:tcMar/>
          </w:tcPr>
          <w:p w:rsidRPr="00CD1261" w:rsidR="00387278" w:rsidP="006D6AF4" w:rsidRDefault="00387278" w14:paraId="29A92DC9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>Dichonoldeb Awst 2023</w:t>
            </w:r>
          </w:p>
        </w:tc>
        <w:tc>
          <w:tcPr>
            <w:tcW w:w="2254" w:type="dxa"/>
            <w:tcMar/>
          </w:tcPr>
          <w:p w:rsidRPr="00CD1261" w:rsidR="00387278" w:rsidP="4B9CB0D5" w:rsidRDefault="00387278" w14:paraId="5A4E4DE3" w14:textId="5187107E">
            <w:pPr>
              <w:pStyle w:val="Normal"/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4B9CB0D5" w:rsidR="2304F8CB">
              <w:rPr>
                <w:rFonts w:ascii="Arial" w:hAnsi="Arial" w:cs="Arial"/>
                <w:sz w:val="22"/>
                <w:szCs w:val="22"/>
                <w:lang w:val="cy-GB"/>
              </w:rPr>
              <w:t>Cyflawn</w:t>
            </w:r>
          </w:p>
        </w:tc>
      </w:tr>
      <w:tr w:rsidRPr="00CD1261" w:rsidR="00387278" w:rsidTr="4B9CB0D5" w14:paraId="0D60FB88" w14:textId="77777777">
        <w:tc>
          <w:tcPr>
            <w:tcW w:w="2254" w:type="dxa"/>
            <w:tcMar/>
          </w:tcPr>
          <w:p w:rsidRPr="00CD1261" w:rsidR="00387278" w:rsidP="006D6AF4" w:rsidRDefault="00387278" w14:paraId="1A525268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>Ymgyrch addysg ar gymudo cynaliadwy</w:t>
            </w:r>
          </w:p>
        </w:tc>
        <w:tc>
          <w:tcPr>
            <w:tcW w:w="2254" w:type="dxa"/>
            <w:tcMar/>
          </w:tcPr>
          <w:p w:rsidRPr="00CD1261" w:rsidR="00387278" w:rsidP="006D6AF4" w:rsidRDefault="00387278" w14:paraId="63301A26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>Pob un</w:t>
            </w:r>
          </w:p>
        </w:tc>
        <w:tc>
          <w:tcPr>
            <w:tcW w:w="2254" w:type="dxa"/>
            <w:tcMar/>
          </w:tcPr>
          <w:p w:rsidRPr="00CD1261" w:rsidR="00387278" w:rsidP="006D6AF4" w:rsidRDefault="00387278" w14:paraId="7E5773A2" w14:textId="555B3F2E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4B9CB0D5" w:rsidR="00387278">
              <w:rPr>
                <w:rFonts w:ascii="Arial" w:hAnsi="Arial" w:cs="Arial"/>
                <w:sz w:val="22"/>
                <w:szCs w:val="22"/>
                <w:lang w:val="cy-GB"/>
              </w:rPr>
              <w:t xml:space="preserve">Diwrnod beicio i'r gwaith </w:t>
            </w:r>
          </w:p>
        </w:tc>
        <w:tc>
          <w:tcPr>
            <w:tcW w:w="2254" w:type="dxa"/>
            <w:tcMar/>
          </w:tcPr>
          <w:p w:rsidRPr="00CD1261" w:rsidR="00387278" w:rsidP="4B9CB0D5" w:rsidRDefault="00387278" w14:textId="77777777" w14:paraId="2C98655B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4B9CB0D5" w:rsidR="23A68E91">
              <w:rPr>
                <w:rFonts w:ascii="Arial" w:hAnsi="Arial" w:cs="Arial"/>
                <w:sz w:val="22"/>
                <w:szCs w:val="22"/>
                <w:lang w:val="cy-GB"/>
              </w:rPr>
              <w:t>Ar y gweill</w:t>
            </w:r>
          </w:p>
          <w:p w:rsidRPr="00CD1261" w:rsidR="00387278" w:rsidP="4B9CB0D5" w:rsidRDefault="00387278" w14:paraId="7BFBFE8A" w14:textId="0DB5E35A">
            <w:pPr>
              <w:pStyle w:val="Normal"/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</w:tr>
      <w:tr w:rsidRPr="00CD1261" w:rsidR="00387278" w:rsidTr="4B9CB0D5" w14:paraId="08FB3F03" w14:textId="77777777">
        <w:tc>
          <w:tcPr>
            <w:tcW w:w="2254" w:type="dxa"/>
            <w:tcMar/>
          </w:tcPr>
          <w:p w:rsidRPr="00CD1261" w:rsidR="00387278" w:rsidP="006D6AF4" w:rsidRDefault="00387278" w14:paraId="5C9E4C92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>Ymuno â Siarter Teithio Cynaliadwy Abertawe</w:t>
            </w:r>
          </w:p>
        </w:tc>
        <w:tc>
          <w:tcPr>
            <w:tcW w:w="2254" w:type="dxa"/>
            <w:tcMar/>
          </w:tcPr>
          <w:p w:rsidRPr="00CD1261" w:rsidR="00387278" w:rsidP="006D6AF4" w:rsidRDefault="00387278" w14:paraId="3FEC77C6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>Abertawe</w:t>
            </w:r>
          </w:p>
        </w:tc>
        <w:tc>
          <w:tcPr>
            <w:tcW w:w="2254" w:type="dxa"/>
            <w:tcMar/>
          </w:tcPr>
          <w:p w:rsidRPr="00CD1261" w:rsidR="00387278" w:rsidP="006D6AF4" w:rsidRDefault="00387278" w14:paraId="6DBBAEA2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>Gorffennaf 2022</w:t>
            </w:r>
          </w:p>
        </w:tc>
        <w:tc>
          <w:tcPr>
            <w:tcW w:w="2254" w:type="dxa"/>
            <w:tcMar/>
          </w:tcPr>
          <w:p w:rsidRPr="00CD1261" w:rsidR="00387278" w:rsidP="006D6AF4" w:rsidRDefault="00387278" w14:paraId="54277689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CD1261">
              <w:rPr>
                <w:rFonts w:ascii="Arial" w:hAnsi="Arial" w:cs="Arial"/>
                <w:sz w:val="22"/>
                <w:szCs w:val="22"/>
                <w:lang w:val="cy-GB"/>
              </w:rPr>
              <w:t>cwblhawyd</w:t>
            </w:r>
          </w:p>
        </w:tc>
      </w:tr>
    </w:tbl>
    <w:p w:rsidRPr="008C1F2B" w:rsidR="00682E7D" w:rsidP="009279B9" w:rsidRDefault="00682E7D" w14:paraId="4461972F" w14:textId="77777777">
      <w:pPr>
        <w:rPr>
          <w:rFonts w:ascii="Arial" w:hAnsi="Arial" w:cs="Arial"/>
          <w:sz w:val="22"/>
          <w:szCs w:val="22"/>
        </w:rPr>
        <w:sectPr w:rsidRPr="008C1F2B" w:rsidR="00682E7D" w:rsidSect="006F538B">
          <w:pgSz w:w="11906" w:h="16838" w:orient="portrait"/>
          <w:pgMar w:top="1440" w:right="1440" w:bottom="1440" w:left="1440" w:header="1304" w:footer="708" w:gutter="0"/>
          <w:pgNumType w:start="0"/>
          <w:cols w:space="708"/>
          <w:titlePg/>
          <w:docGrid w:linePitch="360"/>
        </w:sectPr>
      </w:pPr>
    </w:p>
    <w:p w:rsidR="008C1F2B" w:rsidP="009279B9" w:rsidRDefault="008C1F2B" w14:paraId="7A896EE4" w14:textId="77777777">
      <w:pPr>
        <w:spacing w:after="20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br w:type="page"/>
      </w:r>
    </w:p>
    <w:p w:rsidRPr="00290BD5" w:rsidR="00590E4C" w:rsidP="009279B9" w:rsidRDefault="00682E7D" w14:paraId="0570151F" w14:textId="7777777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anchor distT="0" distB="0" distL="114300" distR="114300" simplePos="0" relativeHeight="251658241" behindDoc="1" locked="0" layoutInCell="1" allowOverlap="1" wp14:anchorId="4258DB49" wp14:editId="65E1698B">
            <wp:simplePos x="0" y="0"/>
            <wp:positionH relativeFrom="column">
              <wp:posOffset>-930166</wp:posOffset>
            </wp:positionH>
            <wp:positionV relativeFrom="paragraph">
              <wp:posOffset>-914400</wp:posOffset>
            </wp:positionV>
            <wp:extent cx="7579204" cy="10720552"/>
            <wp:effectExtent l="0" t="0" r="3175" b="508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licy_Back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3614" cy="107126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name="cysill" w:id="4"/>
      <w:bookmarkEnd w:id="4"/>
    </w:p>
    <w:sectPr w:rsidRPr="00290BD5" w:rsidR="00590E4C" w:rsidSect="00682E7D">
      <w:headerReference w:type="first" r:id="rId17"/>
      <w:pgSz w:w="11906" w:h="16838" w:orient="portrait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248A7" w:rsidP="00290BD5" w:rsidRDefault="006248A7" w14:paraId="1A4F4957" w14:textId="77777777">
      <w:r>
        <w:separator/>
      </w:r>
    </w:p>
  </w:endnote>
  <w:endnote w:type="continuationSeparator" w:id="0">
    <w:p w:rsidR="006248A7" w:rsidP="00290BD5" w:rsidRDefault="006248A7" w14:paraId="71B901F7" w14:textId="77777777">
      <w:r>
        <w:continuationSeparator/>
      </w:r>
    </w:p>
  </w:endnote>
  <w:endnote w:type="continuationNotice" w:id="1">
    <w:p w:rsidR="006248A7" w:rsidRDefault="006248A7" w14:paraId="05E9984D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20"/>
        <w:szCs w:val="20"/>
      </w:rPr>
      <w:id w:val="-1686661216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C028CC" w:rsidRDefault="00C028CC" w14:paraId="7049D811" w14:textId="77777777">
            <w:pPr>
              <w:pStyle w:val="Footer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28CC" w:rsidP="00C028CC" w:rsidRDefault="00044EBC" w14:paraId="5BF2EF8C" w14:textId="09EFAA74">
            <w:pPr>
              <w:pStyle w:val="Foo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Lleoliad y ddogfen</w:t>
            </w:r>
            <w:r w:rsidRPr="00337F87" w:rsidR="00C028CC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337F87" w:rsidR="00337F87">
              <w:rPr>
                <w:rFonts w:ascii="Arial" w:hAnsi="Arial" w:cs="Arial"/>
                <w:sz w:val="20"/>
                <w:szCs w:val="20"/>
              </w:rPr>
              <w:t>https://uwtsd.ac.uk/sustainability/sustainability-strategies-and-policies/</w:t>
            </w:r>
          </w:p>
          <w:p w:rsidRPr="00590E4C" w:rsidR="00590E4C" w:rsidRDefault="00590E4C" w14:paraId="11DCB2F1" w14:textId="77777777">
            <w:pPr>
              <w:pStyle w:val="Footer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90E4C">
              <w:rPr>
                <w:rFonts w:ascii="Arial" w:hAnsi="Arial" w:cs="Arial"/>
                <w:sz w:val="20"/>
                <w:szCs w:val="20"/>
              </w:rPr>
              <w:t xml:space="preserve">Page </w:t>
            </w:r>
            <w:r w:rsidRPr="00590E4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590E4C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PAGE </w:instrText>
            </w:r>
            <w:r w:rsidRPr="00590E4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AD6907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1</w:t>
            </w:r>
            <w:r w:rsidRPr="00590E4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590E4C">
              <w:rPr>
                <w:rFonts w:ascii="Arial" w:hAnsi="Arial" w:cs="Arial"/>
                <w:sz w:val="20"/>
                <w:szCs w:val="20"/>
              </w:rPr>
              <w:t xml:space="preserve"> of </w:t>
            </w:r>
            <w:r w:rsidRPr="00590E4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590E4C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NUMPAGES  </w:instrText>
            </w:r>
            <w:r w:rsidRPr="00590E4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AD6907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7</w:t>
            </w:r>
            <w:r w:rsidRPr="00590E4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:rsidR="00590E4C" w:rsidRDefault="00590E4C" w14:paraId="5AC97C4D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248A7" w:rsidP="00290BD5" w:rsidRDefault="006248A7" w14:paraId="60A54EFE" w14:textId="77777777">
      <w:r>
        <w:separator/>
      </w:r>
    </w:p>
  </w:footnote>
  <w:footnote w:type="continuationSeparator" w:id="0">
    <w:p w:rsidR="006248A7" w:rsidP="00290BD5" w:rsidRDefault="006248A7" w14:paraId="2D108327" w14:textId="77777777">
      <w:r>
        <w:continuationSeparator/>
      </w:r>
    </w:p>
  </w:footnote>
  <w:footnote w:type="continuationNotice" w:id="1">
    <w:p w:rsidR="006248A7" w:rsidRDefault="006248A7" w14:paraId="0456C168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290BD5" w:rsidRDefault="00290BD5" w14:paraId="539E1D5C" w14:textId="77777777">
    <w:pPr>
      <w:pStyle w:val="Header"/>
    </w:pPr>
    <w:r>
      <w:rPr>
        <w:rFonts w:ascii="Arial" w:hAnsi="Arial" w:cs="Arial"/>
        <w:noProof/>
        <w:sz w:val="22"/>
        <w:szCs w:val="22"/>
      </w:rPr>
      <w:drawing>
        <wp:anchor distT="0" distB="0" distL="114300" distR="114300" simplePos="0" relativeHeight="251658240" behindDoc="1" locked="0" layoutInCell="1" allowOverlap="1" wp14:anchorId="715543D3" wp14:editId="0CD36F76">
          <wp:simplePos x="0" y="0"/>
          <wp:positionH relativeFrom="column">
            <wp:posOffset>-681990</wp:posOffset>
          </wp:positionH>
          <wp:positionV relativeFrom="paragraph">
            <wp:posOffset>-713105</wp:posOffset>
          </wp:positionV>
          <wp:extent cx="2491569" cy="997261"/>
          <wp:effectExtent l="0" t="0" r="444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SD_corp_logo2013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91569" cy="9972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82E7D" w:rsidRDefault="00682E7D" w14:paraId="1DC0588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92989"/>
    <w:multiLevelType w:val="multilevel"/>
    <w:tmpl w:val="60FC19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 w:ascii="Arial" w:hAnsi="Arial"/>
        <w:b/>
        <w:i w:val="0"/>
        <w:sz w:val="24"/>
      </w:rPr>
    </w:lvl>
    <w:lvl w:ilvl="1">
      <w:start w:val="2"/>
      <w:numFmt w:val="none"/>
      <w:lvlText w:val="2.1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 w:val="0"/>
        <w:i w:val="0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0D1603C"/>
    <w:multiLevelType w:val="hybridMultilevel"/>
    <w:tmpl w:val="7E028826"/>
    <w:lvl w:ilvl="0" w:tplc="08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82410C"/>
    <w:multiLevelType w:val="hybridMultilevel"/>
    <w:tmpl w:val="4886A916"/>
    <w:lvl w:ilvl="0" w:tplc="962A6BCC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EastAsia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1E44142"/>
    <w:multiLevelType w:val="hybridMultilevel"/>
    <w:tmpl w:val="55262D54"/>
    <w:lvl w:ilvl="0" w:tplc="456EEF6E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E826F4"/>
    <w:multiLevelType w:val="hybridMultilevel"/>
    <w:tmpl w:val="5C548C32"/>
    <w:lvl w:ilvl="0" w:tplc="DBFCE596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431151"/>
    <w:multiLevelType w:val="hybridMultilevel"/>
    <w:tmpl w:val="BBBCB1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FE4967"/>
    <w:multiLevelType w:val="hybridMultilevel"/>
    <w:tmpl w:val="95182F2C"/>
    <w:lvl w:ilvl="0" w:tplc="962A6BCC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EastAsia"/>
      </w:rPr>
    </w:lvl>
    <w:lvl w:ilvl="1" w:tplc="341EAE04">
      <w:numFmt w:val="bullet"/>
      <w:lvlText w:val=""/>
      <w:lvlJc w:val="left"/>
      <w:pPr>
        <w:ind w:left="1440" w:hanging="360"/>
      </w:pPr>
      <w:rPr>
        <w:rFonts w:hint="default" w:ascii="Calibri" w:hAnsi="Calibri" w:cs="Calibri" w:eastAsiaTheme="minorEastAsia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688530132">
    <w:abstractNumId w:val="0"/>
  </w:num>
  <w:num w:numId="2" w16cid:durableId="1323122435">
    <w:abstractNumId w:val="6"/>
  </w:num>
  <w:num w:numId="3" w16cid:durableId="437797028">
    <w:abstractNumId w:val="3"/>
  </w:num>
  <w:num w:numId="4" w16cid:durableId="1015612231">
    <w:abstractNumId w:val="4"/>
  </w:num>
  <w:num w:numId="5" w16cid:durableId="2042707089">
    <w:abstractNumId w:val="2"/>
  </w:num>
  <w:num w:numId="6" w16cid:durableId="1423573266">
    <w:abstractNumId w:val="1"/>
  </w:num>
  <w:num w:numId="7" w16cid:durableId="113286575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254"/>
    <w:rsid w:val="00044EBC"/>
    <w:rsid w:val="000562D3"/>
    <w:rsid w:val="00091A00"/>
    <w:rsid w:val="00091F76"/>
    <w:rsid w:val="000963D7"/>
    <w:rsid w:val="000A266B"/>
    <w:rsid w:val="000B647E"/>
    <w:rsid w:val="000F0FB8"/>
    <w:rsid w:val="001235CA"/>
    <w:rsid w:val="00143F8C"/>
    <w:rsid w:val="00146183"/>
    <w:rsid w:val="0015062F"/>
    <w:rsid w:val="00151496"/>
    <w:rsid w:val="00164531"/>
    <w:rsid w:val="00175043"/>
    <w:rsid w:val="0018477B"/>
    <w:rsid w:val="00191E60"/>
    <w:rsid w:val="001D1817"/>
    <w:rsid w:val="001E411D"/>
    <w:rsid w:val="001F7B60"/>
    <w:rsid w:val="00223A7B"/>
    <w:rsid w:val="00243C76"/>
    <w:rsid w:val="00253F91"/>
    <w:rsid w:val="0025465B"/>
    <w:rsid w:val="0026684E"/>
    <w:rsid w:val="0028159A"/>
    <w:rsid w:val="00290BD5"/>
    <w:rsid w:val="002B1DB9"/>
    <w:rsid w:val="002D27ED"/>
    <w:rsid w:val="00330254"/>
    <w:rsid w:val="00332535"/>
    <w:rsid w:val="00337F87"/>
    <w:rsid w:val="00344C0D"/>
    <w:rsid w:val="00356CE1"/>
    <w:rsid w:val="003657EA"/>
    <w:rsid w:val="00376E3F"/>
    <w:rsid w:val="00387278"/>
    <w:rsid w:val="003A39E1"/>
    <w:rsid w:val="003A7450"/>
    <w:rsid w:val="003B23C9"/>
    <w:rsid w:val="003C11F9"/>
    <w:rsid w:val="003F088F"/>
    <w:rsid w:val="003F1B8C"/>
    <w:rsid w:val="00411B51"/>
    <w:rsid w:val="00435EE4"/>
    <w:rsid w:val="004658BD"/>
    <w:rsid w:val="00475202"/>
    <w:rsid w:val="004A7962"/>
    <w:rsid w:val="004A7C85"/>
    <w:rsid w:val="004C3F2E"/>
    <w:rsid w:val="004D3F99"/>
    <w:rsid w:val="004D4917"/>
    <w:rsid w:val="004F4AF3"/>
    <w:rsid w:val="004F55AD"/>
    <w:rsid w:val="0051288F"/>
    <w:rsid w:val="00567033"/>
    <w:rsid w:val="005809DE"/>
    <w:rsid w:val="00590E4C"/>
    <w:rsid w:val="005A5D17"/>
    <w:rsid w:val="00601D9F"/>
    <w:rsid w:val="00603380"/>
    <w:rsid w:val="006149E7"/>
    <w:rsid w:val="006248A7"/>
    <w:rsid w:val="00636BCB"/>
    <w:rsid w:val="00653888"/>
    <w:rsid w:val="00670D8B"/>
    <w:rsid w:val="00682E7D"/>
    <w:rsid w:val="006832B6"/>
    <w:rsid w:val="006C423C"/>
    <w:rsid w:val="006E11B9"/>
    <w:rsid w:val="006F538B"/>
    <w:rsid w:val="007459A4"/>
    <w:rsid w:val="007470A9"/>
    <w:rsid w:val="00760B7E"/>
    <w:rsid w:val="007662BF"/>
    <w:rsid w:val="0079788D"/>
    <w:rsid w:val="007A2421"/>
    <w:rsid w:val="007F0E26"/>
    <w:rsid w:val="007F2AC7"/>
    <w:rsid w:val="0080250A"/>
    <w:rsid w:val="00807931"/>
    <w:rsid w:val="00835862"/>
    <w:rsid w:val="00844AB3"/>
    <w:rsid w:val="0085049B"/>
    <w:rsid w:val="008523B9"/>
    <w:rsid w:val="008B521D"/>
    <w:rsid w:val="008C1F2B"/>
    <w:rsid w:val="008D762F"/>
    <w:rsid w:val="00912E1A"/>
    <w:rsid w:val="009279B9"/>
    <w:rsid w:val="009551F7"/>
    <w:rsid w:val="00956F9A"/>
    <w:rsid w:val="00995926"/>
    <w:rsid w:val="009A7C5C"/>
    <w:rsid w:val="009C4BF6"/>
    <w:rsid w:val="00A0522B"/>
    <w:rsid w:val="00A42219"/>
    <w:rsid w:val="00A63E4B"/>
    <w:rsid w:val="00A7100D"/>
    <w:rsid w:val="00AB76DC"/>
    <w:rsid w:val="00AD6907"/>
    <w:rsid w:val="00B357E2"/>
    <w:rsid w:val="00B37E22"/>
    <w:rsid w:val="00B47321"/>
    <w:rsid w:val="00B52A01"/>
    <w:rsid w:val="00B54EF1"/>
    <w:rsid w:val="00B743C8"/>
    <w:rsid w:val="00BB520D"/>
    <w:rsid w:val="00BE7CDB"/>
    <w:rsid w:val="00BF6200"/>
    <w:rsid w:val="00C028CC"/>
    <w:rsid w:val="00C03A0D"/>
    <w:rsid w:val="00C10A20"/>
    <w:rsid w:val="00C34B15"/>
    <w:rsid w:val="00C54327"/>
    <w:rsid w:val="00C96CE7"/>
    <w:rsid w:val="00D5157D"/>
    <w:rsid w:val="00D53027"/>
    <w:rsid w:val="00D83D76"/>
    <w:rsid w:val="00D95D92"/>
    <w:rsid w:val="00E05C30"/>
    <w:rsid w:val="00E25ED2"/>
    <w:rsid w:val="00E83BBD"/>
    <w:rsid w:val="00EA29C9"/>
    <w:rsid w:val="00EA6A44"/>
    <w:rsid w:val="00ED5C21"/>
    <w:rsid w:val="00F13EA4"/>
    <w:rsid w:val="00F166EB"/>
    <w:rsid w:val="00F5485D"/>
    <w:rsid w:val="00F67945"/>
    <w:rsid w:val="00FC2A1E"/>
    <w:rsid w:val="00FD0A86"/>
    <w:rsid w:val="0626E950"/>
    <w:rsid w:val="0A212B91"/>
    <w:rsid w:val="0BA4EFA9"/>
    <w:rsid w:val="163EFC61"/>
    <w:rsid w:val="165E3CFA"/>
    <w:rsid w:val="189175F7"/>
    <w:rsid w:val="1B5F4B30"/>
    <w:rsid w:val="1B88E1CA"/>
    <w:rsid w:val="1CDCB10D"/>
    <w:rsid w:val="2304F8CB"/>
    <w:rsid w:val="23A68E91"/>
    <w:rsid w:val="24B8CC37"/>
    <w:rsid w:val="266A6AF6"/>
    <w:rsid w:val="287CFE09"/>
    <w:rsid w:val="2B5286C0"/>
    <w:rsid w:val="2BA4C308"/>
    <w:rsid w:val="2F176426"/>
    <w:rsid w:val="37EC111A"/>
    <w:rsid w:val="38AE08FE"/>
    <w:rsid w:val="3AD9EC16"/>
    <w:rsid w:val="3FD4AF99"/>
    <w:rsid w:val="402F5E8C"/>
    <w:rsid w:val="4677640A"/>
    <w:rsid w:val="4917E8B0"/>
    <w:rsid w:val="4AFEC7D9"/>
    <w:rsid w:val="4B9CB0D5"/>
    <w:rsid w:val="4F7E7F14"/>
    <w:rsid w:val="4FDB7A1A"/>
    <w:rsid w:val="503ECA64"/>
    <w:rsid w:val="68BF0816"/>
    <w:rsid w:val="6DF45658"/>
    <w:rsid w:val="708B2EB5"/>
    <w:rsid w:val="759BF8DC"/>
    <w:rsid w:val="7D355271"/>
    <w:rsid w:val="7DF27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8319E7"/>
  <w15:docId w15:val="{F3A26EAA-4B6D-4D22-BFF2-80674D31D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0" w:semiHidden="1" w:unhideWhenUsed="1" w:qFormat="1"/>
    <w:lsdException w:name="heading 7" w:uiPriority="0" w:semiHidden="1" w:unhideWhenUsed="1" w:qFormat="1"/>
    <w:lsdException w:name="heading 8" w:uiPriority="0" w:semiHidden="1" w:unhideWhenUsed="1" w:qFormat="1"/>
    <w:lsdException w:name="heading 9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34B15"/>
    <w:pPr>
      <w:spacing w:after="0" w:line="240" w:lineRule="auto"/>
    </w:pPr>
    <w:rPr>
      <w:rFonts w:ascii="Verdana" w:hAnsi="Verdana" w:eastAsia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A2421"/>
    <w:pPr>
      <w:keepNext/>
      <w:keepLines/>
      <w:spacing w:before="120" w:after="200" w:line="360" w:lineRule="auto"/>
      <w:ind w:right="57"/>
      <w:outlineLvl w:val="0"/>
    </w:pPr>
    <w:rPr>
      <w:rFonts w:ascii="Arial" w:hAnsi="Arial" w:eastAsia="Arial" w:cs="Arial"/>
      <w:b/>
      <w:bCs/>
      <w:color w:val="0D0D0D" w:themeColor="text1" w:themeTint="F2"/>
      <w:sz w:val="22"/>
      <w:szCs w:val="22"/>
      <w:lang w:eastAsia="en-US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F5485D"/>
    <w:pPr>
      <w:keepNext/>
      <w:keepLines/>
      <w:spacing w:after="240"/>
      <w:outlineLvl w:val="1"/>
    </w:pPr>
    <w:rPr>
      <w:rFonts w:eastAsia="Calibri" w:cs="Arial" w:asciiTheme="minorHAnsi" w:hAnsiTheme="minorHAnsi"/>
      <w:b/>
      <w:bCs/>
      <w:color w:val="000000" w:themeColor="text1"/>
      <w:szCs w:val="28"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C34B15"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sz w:val="26"/>
      <w:szCs w:val="26"/>
      <w:lang w:eastAsia="en-US"/>
    </w:rPr>
  </w:style>
  <w:style w:type="paragraph" w:styleId="Heading4">
    <w:name w:val="heading 4"/>
    <w:basedOn w:val="Normal"/>
    <w:next w:val="Normal"/>
    <w:link w:val="Heading4Char"/>
    <w:qFormat/>
    <w:rsid w:val="00C34B15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  <w:lang w:eastAsia="en-US"/>
    </w:rPr>
  </w:style>
  <w:style w:type="paragraph" w:styleId="Heading5">
    <w:name w:val="heading 5"/>
    <w:basedOn w:val="Normal"/>
    <w:next w:val="Normal"/>
    <w:link w:val="Heading5Char"/>
    <w:qFormat/>
    <w:rsid w:val="00C34B15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  <w:lang w:eastAsia="en-US"/>
    </w:rPr>
  </w:style>
  <w:style w:type="paragraph" w:styleId="Heading6">
    <w:name w:val="heading 6"/>
    <w:basedOn w:val="Normal"/>
    <w:next w:val="Normal"/>
    <w:link w:val="Heading6Char"/>
    <w:qFormat/>
    <w:rsid w:val="00C34B15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qFormat/>
    <w:rsid w:val="00C34B15"/>
    <w:pPr>
      <w:numPr>
        <w:ilvl w:val="6"/>
        <w:numId w:val="1"/>
      </w:numPr>
      <w:spacing w:before="240" w:after="60"/>
      <w:outlineLvl w:val="6"/>
    </w:pPr>
    <w:rPr>
      <w:lang w:eastAsia="en-US"/>
    </w:rPr>
  </w:style>
  <w:style w:type="paragraph" w:styleId="Heading8">
    <w:name w:val="heading 8"/>
    <w:basedOn w:val="Normal"/>
    <w:next w:val="Normal"/>
    <w:link w:val="Heading8Char"/>
    <w:qFormat/>
    <w:rsid w:val="00C34B15"/>
    <w:pPr>
      <w:numPr>
        <w:ilvl w:val="7"/>
        <w:numId w:val="1"/>
      </w:numPr>
      <w:spacing w:before="240" w:after="60"/>
      <w:outlineLvl w:val="7"/>
    </w:pPr>
    <w:rPr>
      <w:i/>
      <w:iCs/>
      <w:lang w:eastAsia="en-US"/>
    </w:rPr>
  </w:style>
  <w:style w:type="paragraph" w:styleId="Heading9">
    <w:name w:val="heading 9"/>
    <w:basedOn w:val="Normal"/>
    <w:next w:val="Normal"/>
    <w:link w:val="Heading9Char"/>
    <w:qFormat/>
    <w:rsid w:val="00C34B15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  <w:lang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3Char" w:customStyle="1">
    <w:name w:val="Heading 3 Char"/>
    <w:basedOn w:val="DefaultParagraphFont"/>
    <w:link w:val="Heading3"/>
    <w:rsid w:val="00C34B15"/>
    <w:rPr>
      <w:rFonts w:ascii="Verdana" w:hAnsi="Verdana" w:eastAsia="Times New Roman" w:cs="Arial"/>
      <w:b/>
      <w:bCs/>
      <w:sz w:val="26"/>
      <w:szCs w:val="26"/>
    </w:rPr>
  </w:style>
  <w:style w:type="character" w:styleId="Heading4Char" w:customStyle="1">
    <w:name w:val="Heading 4 Char"/>
    <w:basedOn w:val="DefaultParagraphFont"/>
    <w:link w:val="Heading4"/>
    <w:rsid w:val="00C34B15"/>
    <w:rPr>
      <w:rFonts w:ascii="Verdana" w:hAnsi="Verdana" w:eastAsia="Times New Roman" w:cs="Times New Roman"/>
      <w:b/>
      <w:bCs/>
      <w:sz w:val="28"/>
      <w:szCs w:val="28"/>
    </w:rPr>
  </w:style>
  <w:style w:type="character" w:styleId="Heading5Char" w:customStyle="1">
    <w:name w:val="Heading 5 Char"/>
    <w:basedOn w:val="DefaultParagraphFont"/>
    <w:link w:val="Heading5"/>
    <w:rsid w:val="00C34B15"/>
    <w:rPr>
      <w:rFonts w:ascii="Verdana" w:hAnsi="Verdana" w:eastAsia="Times New Roman" w:cs="Times New Roman"/>
      <w:b/>
      <w:bCs/>
      <w:i/>
      <w:iCs/>
      <w:sz w:val="26"/>
      <w:szCs w:val="26"/>
    </w:rPr>
  </w:style>
  <w:style w:type="character" w:styleId="Heading6Char" w:customStyle="1">
    <w:name w:val="Heading 6 Char"/>
    <w:basedOn w:val="DefaultParagraphFont"/>
    <w:link w:val="Heading6"/>
    <w:rsid w:val="00C34B15"/>
    <w:rPr>
      <w:rFonts w:ascii="Verdana" w:hAnsi="Verdana" w:eastAsia="Times New Roman" w:cs="Times New Roman"/>
      <w:b/>
      <w:bCs/>
    </w:rPr>
  </w:style>
  <w:style w:type="character" w:styleId="Heading7Char" w:customStyle="1">
    <w:name w:val="Heading 7 Char"/>
    <w:basedOn w:val="DefaultParagraphFont"/>
    <w:link w:val="Heading7"/>
    <w:rsid w:val="00C34B15"/>
    <w:rPr>
      <w:rFonts w:ascii="Verdana" w:hAnsi="Verdana" w:eastAsia="Times New Roman" w:cs="Times New Roman"/>
      <w:sz w:val="24"/>
      <w:szCs w:val="24"/>
    </w:rPr>
  </w:style>
  <w:style w:type="character" w:styleId="Heading8Char" w:customStyle="1">
    <w:name w:val="Heading 8 Char"/>
    <w:basedOn w:val="DefaultParagraphFont"/>
    <w:link w:val="Heading8"/>
    <w:rsid w:val="00C34B15"/>
    <w:rPr>
      <w:rFonts w:ascii="Verdana" w:hAnsi="Verdana" w:eastAsia="Times New Roman" w:cs="Times New Roman"/>
      <w:i/>
      <w:iCs/>
      <w:sz w:val="24"/>
      <w:szCs w:val="24"/>
    </w:rPr>
  </w:style>
  <w:style w:type="character" w:styleId="Heading9Char" w:customStyle="1">
    <w:name w:val="Heading 9 Char"/>
    <w:basedOn w:val="DefaultParagraphFont"/>
    <w:link w:val="Heading9"/>
    <w:rsid w:val="00C34B15"/>
    <w:rPr>
      <w:rFonts w:ascii="Verdana" w:hAnsi="Verdana" w:eastAsia="Times New Roman" w:cs="Arial"/>
    </w:rPr>
  </w:style>
  <w:style w:type="table" w:styleId="TableGrid">
    <w:name w:val="Table Grid"/>
    <w:basedOn w:val="TableNormal"/>
    <w:uiPriority w:val="39"/>
    <w:rsid w:val="00290BD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90BD5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290BD5"/>
    <w:rPr>
      <w:rFonts w:ascii="Tahoma" w:hAnsi="Tahoma" w:eastAsia="Times New Roman" w:cs="Tahoma"/>
      <w:sz w:val="16"/>
      <w:szCs w:val="16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290BD5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290BD5"/>
    <w:rPr>
      <w:rFonts w:ascii="Verdana" w:hAnsi="Verdana" w:eastAsia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290BD5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290BD5"/>
    <w:rPr>
      <w:rFonts w:ascii="Verdana" w:hAnsi="Verdana" w:eastAsia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D53027"/>
    <w:rPr>
      <w:color w:val="0000FF" w:themeColor="hyperlink"/>
      <w:u w:val="single"/>
    </w:rPr>
  </w:style>
  <w:style w:type="paragraph" w:styleId="NoSpacing">
    <w:name w:val="No Spacing"/>
    <w:link w:val="NoSpacingChar"/>
    <w:uiPriority w:val="1"/>
    <w:qFormat/>
    <w:rsid w:val="00682E7D"/>
    <w:pPr>
      <w:spacing w:after="0" w:line="240" w:lineRule="auto"/>
    </w:pPr>
    <w:rPr>
      <w:rFonts w:eastAsiaTheme="minorEastAsia"/>
      <w:lang w:val="en-US" w:eastAsia="ja-JP"/>
    </w:rPr>
  </w:style>
  <w:style w:type="character" w:styleId="NoSpacingChar" w:customStyle="1">
    <w:name w:val="No Spacing Char"/>
    <w:basedOn w:val="DefaultParagraphFont"/>
    <w:link w:val="NoSpacing"/>
    <w:uiPriority w:val="1"/>
    <w:rsid w:val="00682E7D"/>
    <w:rPr>
      <w:rFonts w:eastAsiaTheme="minorEastAsia"/>
      <w:lang w:val="en-US" w:eastAsia="ja-JP"/>
    </w:rPr>
  </w:style>
  <w:style w:type="paragraph" w:styleId="ListParagraph">
    <w:name w:val="List Paragraph"/>
    <w:basedOn w:val="Normal"/>
    <w:uiPriority w:val="34"/>
    <w:qFormat/>
    <w:rsid w:val="0051288F"/>
    <w:pPr>
      <w:spacing w:after="200" w:line="276" w:lineRule="auto"/>
      <w:ind w:left="720"/>
      <w:contextualSpacing/>
    </w:pPr>
    <w:rPr>
      <w:rFonts w:asciiTheme="minorHAnsi" w:hAnsiTheme="minorHAnsi" w:eastAsiaTheme="minorEastAsia" w:cstheme="minorBidi"/>
      <w:color w:val="000000" w:themeColor="text1"/>
      <w:szCs w:val="22"/>
    </w:rPr>
  </w:style>
  <w:style w:type="character" w:styleId="Heading1Char" w:customStyle="1">
    <w:name w:val="Heading 1 Char"/>
    <w:basedOn w:val="DefaultParagraphFont"/>
    <w:link w:val="Heading1"/>
    <w:uiPriority w:val="9"/>
    <w:rsid w:val="007A2421"/>
    <w:rPr>
      <w:rFonts w:ascii="Arial" w:hAnsi="Arial" w:eastAsia="Arial" w:cs="Arial"/>
      <w:b/>
      <w:bCs/>
      <w:color w:val="0D0D0D" w:themeColor="text1" w:themeTint="F2"/>
    </w:rPr>
  </w:style>
  <w:style w:type="character" w:styleId="Heading2Char" w:customStyle="1">
    <w:name w:val="Heading 2 Char"/>
    <w:basedOn w:val="DefaultParagraphFont"/>
    <w:link w:val="Heading2"/>
    <w:uiPriority w:val="9"/>
    <w:rsid w:val="00F5485D"/>
    <w:rPr>
      <w:rFonts w:eastAsia="Calibri" w:cs="Arial"/>
      <w:b/>
      <w:bCs/>
      <w:color w:val="000000" w:themeColor="text1"/>
      <w:sz w:val="24"/>
      <w:szCs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F548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5485D"/>
    <w:pPr>
      <w:spacing w:after="200" w:line="276" w:lineRule="auto"/>
    </w:pPr>
    <w:rPr>
      <w:rFonts w:asciiTheme="minorHAnsi" w:hAnsiTheme="minorHAnsi" w:eastAsiaTheme="minorEastAsia" w:cstheme="minorBidi"/>
      <w:color w:val="000000" w:themeColor="text1"/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F5485D"/>
    <w:rPr>
      <w:rFonts w:eastAsiaTheme="minorEastAsia"/>
      <w:color w:val="000000" w:themeColor="text1"/>
      <w:sz w:val="20"/>
      <w:szCs w:val="20"/>
      <w:lang w:eastAsia="en-GB"/>
    </w:rPr>
  </w:style>
  <w:style w:type="character" w:styleId="Mention">
    <w:name w:val="Mention"/>
    <w:basedOn w:val="DefaultParagraphFont"/>
    <w:uiPriority w:val="99"/>
    <w:unhideWhenUsed/>
    <w:rsid w:val="00F5485D"/>
    <w:rPr>
      <w:color w:val="2B579A"/>
      <w:shd w:val="clear" w:color="auto" w:fill="E6E6E6"/>
    </w:rPr>
  </w:style>
  <w:style w:type="character" w:styleId="normaltextrun" w:customStyle="1">
    <w:name w:val="normaltextrun"/>
    <w:basedOn w:val="DefaultParagraphFont"/>
    <w:rsid w:val="00F166EB"/>
  </w:style>
  <w:style w:type="paragraph" w:styleId="Revision">
    <w:name w:val="Revision"/>
    <w:hidden/>
    <w:uiPriority w:val="99"/>
    <w:semiHidden/>
    <w:rsid w:val="001F7B60"/>
    <w:pPr>
      <w:spacing w:after="0" w:line="240" w:lineRule="auto"/>
    </w:pPr>
    <w:rPr>
      <w:rFonts w:ascii="Verdana" w:hAnsi="Verdana" w:eastAsia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header" Target="header2.xml" Id="rId17" /><Relationship Type="http://schemas.openxmlformats.org/officeDocument/2006/relationships/customXml" Target="../customXml/item2.xml" Id="rId2" /><Relationship Type="http://schemas.openxmlformats.org/officeDocument/2006/relationships/image" Target="media/image4.jpeg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openxmlformats.org/officeDocument/2006/relationships/numbering" Target="numbering.xml" Id="rId5" /><Relationship Type="http://schemas.openxmlformats.org/officeDocument/2006/relationships/image" Target="media/image3.jpg" Id="rId15" /><Relationship Type="http://schemas.openxmlformats.org/officeDocument/2006/relationships/endnotes" Target="endnotes.xm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https://gov.wales/llwybr-newydd-wales-transport-strategy-2021-html" TargetMode="External" Id="rId14" /><Relationship Type="http://schemas.openxmlformats.org/officeDocument/2006/relationships/glossaryDocument" Target="glossary/document.xml" Id="Ra3b22d5e13384141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.merebark\Downloads\UWTSD%20Policy%20Template%20with%20blank%20pages%20&amp;%20covers.dotx" TargetMode="External"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4a6e91-69b2-498b-9d13-a2c3106d098a}"/>
      </w:docPartPr>
      <w:docPartBody>
        <w:p w14:paraId="1A017BBE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b371449-43eb-435e-a0a2-287b0bfa5005">
      <Terms xmlns="http://schemas.microsoft.com/office/infopath/2007/PartnerControls"/>
    </lcf76f155ced4ddcb4097134ff3c332f>
    <TaxCatchAll xmlns="c608ca5d-542f-47b8-b6cb-a5985d25333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EE99C87BB8D346904CC4E65218BB50" ma:contentTypeVersion="15" ma:contentTypeDescription="Create a new document." ma:contentTypeScope="" ma:versionID="1a750f3a666c95d6c94b59f5d4d625e1">
  <xsd:schema xmlns:xsd="http://www.w3.org/2001/XMLSchema" xmlns:xs="http://www.w3.org/2001/XMLSchema" xmlns:p="http://schemas.microsoft.com/office/2006/metadata/properties" xmlns:ns2="7b371449-43eb-435e-a0a2-287b0bfa5005" xmlns:ns3="c608ca5d-542f-47b8-b6cb-a5985d253332" targetNamespace="http://schemas.microsoft.com/office/2006/metadata/properties" ma:root="true" ma:fieldsID="47add900de4edfd8a23eeb688cf31926" ns2:_="" ns3:_="">
    <xsd:import namespace="7b371449-43eb-435e-a0a2-287b0bfa5005"/>
    <xsd:import namespace="c608ca5d-542f-47b8-b6cb-a5985d2533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371449-43eb-435e-a0a2-287b0bfa50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e570377e-a101-46e2-9596-058a9a36ea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08ca5d-542f-47b8-b6cb-a5985d253332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785a7ce-0fd7-43b2-a0f2-b070fddbfb8a}" ma:internalName="TaxCatchAll" ma:showField="CatchAllData" ma:web="c608ca5d-542f-47b8-b6cb-a5985d2533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FBFB0C7-5EDF-45AB-8393-8AC837D5CE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414DB9C-F17F-413E-91F1-E72D3FF2709E}">
  <ds:schemaRefs>
    <ds:schemaRef ds:uri="http://purl.org/dc/dcmitype/"/>
    <ds:schemaRef ds:uri="http://purl.org/dc/elements/1.1/"/>
    <ds:schemaRef ds:uri="http://schemas.microsoft.com/office/2006/documentManagement/types"/>
    <ds:schemaRef ds:uri="ab748796-6f18-4f64-b802-a09176b7ca28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5839ed42-dcd1-43ec-bd9f-950533e356a1"/>
    <ds:schemaRef ds:uri="http://schemas.microsoft.com/office/infopath/2007/PartnerControl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7F2AD1A4-498A-4A02-BB07-B48E952ABE3B}"/>
</file>

<file path=customXml/itemProps4.xml><?xml version="1.0" encoding="utf-8"?>
<ds:datastoreItem xmlns:ds="http://schemas.openxmlformats.org/officeDocument/2006/customXml" ds:itemID="{ADAABD6A-A579-45BE-85E1-97C07897E876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UWTSD Policy Template with blank pages &amp; covers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UWTSD Policy Template with blank pages &amp; covers</dc:title>
  <dc:creator>Koi Merebark</dc:creator>
  <cp:lastModifiedBy>Kate Williams (Estates &amp; Facilities)</cp:lastModifiedBy>
  <cp:revision>4</cp:revision>
  <cp:lastPrinted>2015-02-09T16:35:00Z</cp:lastPrinted>
  <dcterms:created xsi:type="dcterms:W3CDTF">2023-06-20T14:53:00Z</dcterms:created>
  <dcterms:modified xsi:type="dcterms:W3CDTF">2024-04-11T15:51:18Z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0x01010079EE99C87BB8D346904CC4E65218BB50</vt:lpwstr>
  </property>
</Properties>
</file>